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0F25" w:rsidRDefault="00270F25" w:rsidP="002F5E80">
      <w:pPr>
        <w:pStyle w:val="Title"/>
        <w:rPr>
          <w:rFonts w:ascii="Arial" w:hAnsi="Arial" w:cs="Arial"/>
          <w:b/>
          <w:sz w:val="24"/>
          <w:szCs w:val="24"/>
        </w:rPr>
      </w:pPr>
      <w:r w:rsidRPr="00490614">
        <w:rPr>
          <w:sz w:val="20"/>
        </w:rPr>
        <w:object w:dxaOrig="3000" w:dyaOrig="31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81pt;height:66pt" o:ole="" fillcolor="window">
            <v:imagedata r:id="rId7" o:title="" blacklevel="1966f"/>
          </v:shape>
          <o:OLEObject Type="Embed" ProgID="MSPhotoEd.3" ShapeID="_x0000_i1027" DrawAspect="Content" ObjectID="_1448696263" r:id="rId8"/>
        </w:object>
      </w:r>
    </w:p>
    <w:p w:rsidR="00270F25" w:rsidRPr="00A9629C" w:rsidRDefault="00270F25" w:rsidP="00D75415">
      <w:pPr>
        <w:pStyle w:val="Title"/>
        <w:jc w:val="left"/>
        <w:rPr>
          <w:rFonts w:ascii="Arial" w:hAnsi="Arial" w:cs="Arial"/>
          <w:b/>
          <w:sz w:val="22"/>
          <w:szCs w:val="22"/>
        </w:rPr>
      </w:pPr>
    </w:p>
    <w:p w:rsidR="00270F25" w:rsidRPr="002C783D" w:rsidRDefault="00270F25" w:rsidP="00172588">
      <w:pPr>
        <w:pStyle w:val="Title"/>
        <w:outlineLvl w:val="0"/>
        <w:rPr>
          <w:rFonts w:ascii="Arial" w:hAnsi="Arial" w:cs="Arial"/>
          <w:b/>
          <w:szCs w:val="28"/>
        </w:rPr>
      </w:pPr>
      <w:r w:rsidRPr="002C783D">
        <w:rPr>
          <w:rFonts w:ascii="Arial" w:hAnsi="Arial" w:cs="Arial"/>
          <w:b/>
          <w:szCs w:val="28"/>
        </w:rPr>
        <w:t>Meeting Minutes</w:t>
      </w:r>
      <w:r>
        <w:rPr>
          <w:rFonts w:ascii="Arial" w:hAnsi="Arial" w:cs="Arial"/>
          <w:b/>
          <w:szCs w:val="28"/>
        </w:rPr>
        <w:t xml:space="preserve"> </w:t>
      </w:r>
    </w:p>
    <w:p w:rsidR="00270F25" w:rsidRPr="00A9629C" w:rsidRDefault="00270F25" w:rsidP="00172588">
      <w:pPr>
        <w:pStyle w:val="Subtitle"/>
        <w:outlineLvl w:val="0"/>
        <w:rPr>
          <w:rFonts w:ascii="Arial" w:hAnsi="Arial" w:cs="Arial"/>
          <w:b/>
          <w:sz w:val="22"/>
          <w:szCs w:val="22"/>
        </w:rPr>
      </w:pPr>
      <w:r w:rsidRPr="00A9629C">
        <w:rPr>
          <w:rFonts w:ascii="Arial" w:hAnsi="Arial" w:cs="Arial"/>
          <w:b/>
          <w:sz w:val="22"/>
          <w:szCs w:val="22"/>
        </w:rPr>
        <w:t xml:space="preserve">Foxwood Meadows Homeowners Association Executive Board Meeting </w:t>
      </w:r>
    </w:p>
    <w:p w:rsidR="00270F25" w:rsidRPr="00A9629C" w:rsidRDefault="00270F25" w:rsidP="00172588">
      <w:pPr>
        <w:pStyle w:val="Subtitle"/>
        <w:outlineLvl w:val="0"/>
        <w:rPr>
          <w:rFonts w:ascii="Arial" w:hAnsi="Arial" w:cs="Arial"/>
          <w:b/>
          <w:sz w:val="22"/>
          <w:szCs w:val="22"/>
        </w:rPr>
      </w:pPr>
      <w:r w:rsidRPr="00A9629C">
        <w:rPr>
          <w:rFonts w:ascii="Arial" w:hAnsi="Arial" w:cs="Arial"/>
          <w:b/>
          <w:sz w:val="22"/>
          <w:szCs w:val="22"/>
        </w:rPr>
        <w:t xml:space="preserve"> </w:t>
      </w:r>
      <w:r>
        <w:rPr>
          <w:rFonts w:ascii="Arial" w:hAnsi="Arial" w:cs="Arial"/>
          <w:b/>
          <w:sz w:val="22"/>
          <w:szCs w:val="22"/>
        </w:rPr>
        <w:t>October 14, 2013</w:t>
      </w:r>
    </w:p>
    <w:p w:rsidR="00270F25" w:rsidRPr="00A9629C" w:rsidRDefault="00270F25" w:rsidP="00F4658E">
      <w:pPr>
        <w:rPr>
          <w:rFonts w:ascii="Arial" w:hAnsi="Arial" w:cs="Arial"/>
          <w:sz w:val="22"/>
          <w:szCs w:val="22"/>
        </w:rPr>
      </w:pPr>
    </w:p>
    <w:p w:rsidR="00270F25" w:rsidRDefault="00270F25" w:rsidP="00EB0CA5">
      <w:pPr>
        <w:shd w:val="clear" w:color="auto" w:fill="FFFFFF"/>
        <w:spacing w:after="120"/>
        <w:jc w:val="both"/>
        <w:outlineLvl w:val="0"/>
        <w:rPr>
          <w:rFonts w:ascii="Arial" w:hAnsi="Arial" w:cs="Arial"/>
          <w:color w:val="000000"/>
          <w:sz w:val="22"/>
          <w:szCs w:val="22"/>
        </w:rPr>
      </w:pPr>
      <w:r w:rsidRPr="00A9629C">
        <w:rPr>
          <w:rFonts w:ascii="Arial" w:hAnsi="Arial" w:cs="Arial"/>
          <w:b/>
          <w:sz w:val="22"/>
          <w:szCs w:val="22"/>
        </w:rPr>
        <w:t>Introduction</w:t>
      </w:r>
      <w:r>
        <w:rPr>
          <w:rFonts w:ascii="Arial" w:hAnsi="Arial" w:cs="Arial"/>
          <w:color w:val="000000"/>
          <w:sz w:val="22"/>
          <w:szCs w:val="22"/>
        </w:rPr>
        <w:t xml:space="preserve">: </w:t>
      </w:r>
      <w:r w:rsidRPr="00A9629C">
        <w:rPr>
          <w:rFonts w:ascii="Arial" w:hAnsi="Arial" w:cs="Arial"/>
          <w:color w:val="000000"/>
          <w:sz w:val="22"/>
          <w:szCs w:val="22"/>
        </w:rPr>
        <w:t>Foxwood Meadows HOA Board held a meeting at the residence</w:t>
      </w:r>
      <w:r>
        <w:rPr>
          <w:rFonts w:ascii="Arial" w:hAnsi="Arial" w:cs="Arial"/>
          <w:color w:val="000000"/>
          <w:sz w:val="22"/>
          <w:szCs w:val="22"/>
        </w:rPr>
        <w:t xml:space="preserve"> of Gary Thompson     </w:t>
      </w:r>
    </w:p>
    <w:p w:rsidR="00270F25" w:rsidRPr="00A9629C" w:rsidRDefault="00270F25" w:rsidP="00193E91">
      <w:pPr>
        <w:shd w:val="clear" w:color="auto" w:fill="FFFFFF"/>
        <w:spacing w:after="120"/>
        <w:jc w:val="both"/>
        <w:outlineLvl w:val="0"/>
        <w:rPr>
          <w:rFonts w:ascii="Arial" w:hAnsi="Arial" w:cs="Arial"/>
          <w:color w:val="000000"/>
          <w:sz w:val="22"/>
          <w:szCs w:val="22"/>
        </w:rPr>
      </w:pPr>
      <w:r w:rsidRPr="00A9629C">
        <w:rPr>
          <w:rFonts w:ascii="Arial" w:hAnsi="Arial" w:cs="Arial"/>
          <w:b/>
          <w:color w:val="000000"/>
          <w:sz w:val="22"/>
          <w:szCs w:val="22"/>
        </w:rPr>
        <w:t xml:space="preserve">Meeting Convened at </w:t>
      </w:r>
      <w:r>
        <w:rPr>
          <w:rFonts w:ascii="Arial" w:hAnsi="Arial" w:cs="Arial"/>
          <w:b/>
          <w:color w:val="000000"/>
          <w:sz w:val="22"/>
          <w:szCs w:val="22"/>
        </w:rPr>
        <w:t>7:00 p.m.</w:t>
      </w:r>
    </w:p>
    <w:p w:rsidR="00270F25" w:rsidRPr="00A9629C" w:rsidRDefault="00270F25" w:rsidP="00172588">
      <w:pPr>
        <w:shd w:val="clear" w:color="auto" w:fill="FFFFFF"/>
        <w:outlineLvl w:val="0"/>
        <w:rPr>
          <w:rFonts w:ascii="Arial" w:hAnsi="Arial" w:cs="Arial"/>
          <w:b/>
          <w:color w:val="000000"/>
          <w:sz w:val="22"/>
          <w:szCs w:val="22"/>
        </w:rPr>
      </w:pPr>
      <w:r>
        <w:rPr>
          <w:rFonts w:ascii="Arial" w:hAnsi="Arial" w:cs="Arial"/>
          <w:b/>
          <w:color w:val="000000"/>
          <w:sz w:val="22"/>
          <w:szCs w:val="22"/>
        </w:rPr>
        <w:t>Roll</w:t>
      </w:r>
      <w:r w:rsidRPr="00A9629C">
        <w:rPr>
          <w:rFonts w:ascii="Arial" w:hAnsi="Arial" w:cs="Arial"/>
          <w:b/>
          <w:color w:val="000000"/>
          <w:sz w:val="22"/>
          <w:szCs w:val="22"/>
        </w:rPr>
        <w:t xml:space="preserve"> Call: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18"/>
        <w:gridCol w:w="3258"/>
      </w:tblGrid>
      <w:tr w:rsidR="00270F25" w:rsidRPr="00A9629C" w:rsidTr="00F304E0">
        <w:tc>
          <w:tcPr>
            <w:tcW w:w="6318" w:type="dxa"/>
          </w:tcPr>
          <w:p w:rsidR="00270F25" w:rsidRPr="00A9629C" w:rsidRDefault="00270F25" w:rsidP="001C043E">
            <w:pPr>
              <w:pStyle w:val="BodyText"/>
              <w:rPr>
                <w:rFonts w:cs="Arial"/>
                <w:sz w:val="22"/>
                <w:szCs w:val="22"/>
              </w:rPr>
            </w:pPr>
            <w:r>
              <w:rPr>
                <w:rFonts w:cs="Arial"/>
                <w:b/>
                <w:color w:val="000000"/>
                <w:sz w:val="22"/>
                <w:szCs w:val="22"/>
              </w:rPr>
              <w:t>2013</w:t>
            </w:r>
            <w:r w:rsidRPr="00A9629C">
              <w:rPr>
                <w:rFonts w:cs="Arial"/>
                <w:b/>
                <w:color w:val="000000"/>
                <w:sz w:val="22"/>
                <w:szCs w:val="22"/>
              </w:rPr>
              <w:t xml:space="preserve"> HOA Board Members</w:t>
            </w:r>
            <w:r>
              <w:rPr>
                <w:rFonts w:cs="Arial"/>
                <w:b/>
                <w:color w:val="000000"/>
                <w:sz w:val="22"/>
                <w:szCs w:val="22"/>
              </w:rPr>
              <w:t xml:space="preserve"> &amp; Committee Directors</w:t>
            </w:r>
          </w:p>
        </w:tc>
        <w:tc>
          <w:tcPr>
            <w:tcW w:w="3258" w:type="dxa"/>
          </w:tcPr>
          <w:p w:rsidR="00270F25" w:rsidRPr="00A9629C" w:rsidRDefault="00270F25" w:rsidP="00F4658E">
            <w:pPr>
              <w:pStyle w:val="BodyText"/>
              <w:rPr>
                <w:rFonts w:cs="Arial"/>
                <w:sz w:val="22"/>
                <w:szCs w:val="22"/>
              </w:rPr>
            </w:pPr>
            <w:r w:rsidRPr="00A9629C">
              <w:rPr>
                <w:rFonts w:cs="Arial"/>
                <w:b/>
                <w:color w:val="000000"/>
                <w:sz w:val="22"/>
                <w:szCs w:val="22"/>
              </w:rPr>
              <w:t>Status</w:t>
            </w:r>
          </w:p>
        </w:tc>
      </w:tr>
      <w:tr w:rsidR="00270F25" w:rsidRPr="00A9629C" w:rsidTr="00F304E0">
        <w:trPr>
          <w:trHeight w:val="247"/>
        </w:trPr>
        <w:tc>
          <w:tcPr>
            <w:tcW w:w="6318" w:type="dxa"/>
          </w:tcPr>
          <w:p w:rsidR="00270F25" w:rsidRPr="00817A2D" w:rsidRDefault="00270F25" w:rsidP="00F304E0">
            <w:pPr>
              <w:pStyle w:val="BodyText"/>
              <w:rPr>
                <w:rFonts w:cs="Arial"/>
                <w:sz w:val="22"/>
                <w:szCs w:val="22"/>
              </w:rPr>
            </w:pPr>
            <w:r>
              <w:rPr>
                <w:rFonts w:cs="Arial"/>
                <w:sz w:val="22"/>
                <w:szCs w:val="22"/>
              </w:rPr>
              <w:t>Jan Radoslovich</w:t>
            </w:r>
            <w:r w:rsidRPr="00817A2D">
              <w:rPr>
                <w:rFonts w:cs="Arial"/>
                <w:sz w:val="22"/>
                <w:szCs w:val="22"/>
              </w:rPr>
              <w:t>, President</w:t>
            </w:r>
          </w:p>
        </w:tc>
        <w:tc>
          <w:tcPr>
            <w:tcW w:w="3258" w:type="dxa"/>
          </w:tcPr>
          <w:p w:rsidR="00270F25" w:rsidRPr="00A9629C" w:rsidRDefault="00270F25" w:rsidP="00F4658E">
            <w:pPr>
              <w:pStyle w:val="BodyText"/>
              <w:rPr>
                <w:rFonts w:cs="Arial"/>
                <w:sz w:val="22"/>
                <w:szCs w:val="22"/>
              </w:rPr>
            </w:pPr>
            <w:r w:rsidRPr="00A9629C">
              <w:rPr>
                <w:rFonts w:cs="Arial"/>
                <w:sz w:val="22"/>
                <w:szCs w:val="22"/>
              </w:rPr>
              <w:t>Present</w:t>
            </w:r>
          </w:p>
        </w:tc>
      </w:tr>
      <w:tr w:rsidR="00270F25" w:rsidRPr="00A9629C" w:rsidTr="009B3D80">
        <w:trPr>
          <w:trHeight w:val="70"/>
        </w:trPr>
        <w:tc>
          <w:tcPr>
            <w:tcW w:w="6318" w:type="dxa"/>
          </w:tcPr>
          <w:p w:rsidR="00270F25" w:rsidRPr="00817A2D" w:rsidRDefault="00270F25" w:rsidP="00F304E0">
            <w:pPr>
              <w:pStyle w:val="BodyText"/>
              <w:rPr>
                <w:rFonts w:cs="Arial"/>
                <w:sz w:val="22"/>
                <w:szCs w:val="22"/>
              </w:rPr>
            </w:pPr>
            <w:r w:rsidRPr="00817A2D">
              <w:rPr>
                <w:rFonts w:cs="Arial"/>
                <w:sz w:val="22"/>
                <w:szCs w:val="22"/>
              </w:rPr>
              <w:t>Ted Buehner, Treasurer &amp; Cost Control Committee Director</w:t>
            </w:r>
          </w:p>
        </w:tc>
        <w:tc>
          <w:tcPr>
            <w:tcW w:w="3258" w:type="dxa"/>
          </w:tcPr>
          <w:p w:rsidR="00270F25" w:rsidRPr="00A9629C" w:rsidRDefault="00270F25" w:rsidP="00AD376C">
            <w:pPr>
              <w:rPr>
                <w:rFonts w:ascii="Arial" w:hAnsi="Arial" w:cs="Arial"/>
                <w:sz w:val="22"/>
                <w:szCs w:val="22"/>
              </w:rPr>
            </w:pPr>
            <w:r>
              <w:rPr>
                <w:rFonts w:ascii="Arial" w:hAnsi="Arial" w:cs="Arial"/>
                <w:sz w:val="22"/>
                <w:szCs w:val="22"/>
              </w:rPr>
              <w:t>Present</w:t>
            </w:r>
          </w:p>
        </w:tc>
      </w:tr>
      <w:tr w:rsidR="00270F25" w:rsidRPr="00A9629C" w:rsidTr="00F304E0">
        <w:tc>
          <w:tcPr>
            <w:tcW w:w="6318" w:type="dxa"/>
          </w:tcPr>
          <w:p w:rsidR="00270F25" w:rsidRPr="00817A2D" w:rsidRDefault="00270F25" w:rsidP="00EE440D">
            <w:pPr>
              <w:pStyle w:val="BodyText"/>
              <w:rPr>
                <w:rFonts w:cs="Arial"/>
                <w:sz w:val="22"/>
                <w:szCs w:val="22"/>
              </w:rPr>
            </w:pPr>
            <w:r>
              <w:rPr>
                <w:rFonts w:cs="Arial"/>
                <w:sz w:val="22"/>
                <w:szCs w:val="22"/>
              </w:rPr>
              <w:t>Gary Thompson</w:t>
            </w:r>
            <w:r w:rsidRPr="00817A2D">
              <w:rPr>
                <w:rFonts w:cs="Arial"/>
                <w:sz w:val="22"/>
                <w:szCs w:val="22"/>
              </w:rPr>
              <w:t>, Secretary</w:t>
            </w:r>
          </w:p>
        </w:tc>
        <w:tc>
          <w:tcPr>
            <w:tcW w:w="3258" w:type="dxa"/>
          </w:tcPr>
          <w:p w:rsidR="00270F25" w:rsidRPr="00A9629C" w:rsidRDefault="00270F25" w:rsidP="00EE440D">
            <w:pPr>
              <w:pStyle w:val="BodyText"/>
              <w:rPr>
                <w:rFonts w:cs="Arial"/>
                <w:sz w:val="22"/>
                <w:szCs w:val="22"/>
              </w:rPr>
            </w:pPr>
            <w:r>
              <w:rPr>
                <w:rFonts w:cs="Arial"/>
                <w:sz w:val="22"/>
                <w:szCs w:val="22"/>
              </w:rPr>
              <w:t>Present</w:t>
            </w:r>
          </w:p>
        </w:tc>
      </w:tr>
      <w:tr w:rsidR="00270F25" w:rsidRPr="00A9629C" w:rsidTr="00F304E0">
        <w:tc>
          <w:tcPr>
            <w:tcW w:w="6318" w:type="dxa"/>
          </w:tcPr>
          <w:p w:rsidR="00270F25" w:rsidRPr="00A9629C" w:rsidRDefault="00270F25" w:rsidP="00052618">
            <w:pPr>
              <w:pStyle w:val="BodyText"/>
              <w:rPr>
                <w:rFonts w:cs="Arial"/>
                <w:sz w:val="22"/>
                <w:szCs w:val="22"/>
              </w:rPr>
            </w:pPr>
            <w:r>
              <w:rPr>
                <w:rFonts w:cs="Arial"/>
                <w:sz w:val="22"/>
                <w:szCs w:val="22"/>
              </w:rPr>
              <w:t xml:space="preserve">Blair Rondeau, Association Manager – Protocol Property Mgmt </w:t>
            </w:r>
          </w:p>
        </w:tc>
        <w:tc>
          <w:tcPr>
            <w:tcW w:w="3258" w:type="dxa"/>
          </w:tcPr>
          <w:p w:rsidR="00270F25" w:rsidRPr="00A9629C" w:rsidRDefault="00270F25" w:rsidP="00052618">
            <w:pPr>
              <w:pStyle w:val="BodyText"/>
              <w:rPr>
                <w:rFonts w:cs="Arial"/>
                <w:sz w:val="22"/>
                <w:szCs w:val="22"/>
              </w:rPr>
            </w:pPr>
            <w:r>
              <w:rPr>
                <w:rFonts w:cs="Arial"/>
                <w:sz w:val="22"/>
                <w:szCs w:val="22"/>
              </w:rPr>
              <w:t>Present</w:t>
            </w:r>
          </w:p>
        </w:tc>
      </w:tr>
    </w:tbl>
    <w:p w:rsidR="00270F25" w:rsidRPr="00A9629C" w:rsidRDefault="00270F25" w:rsidP="00A77B55">
      <w:pPr>
        <w:rPr>
          <w:rFonts w:ascii="Arial" w:hAnsi="Arial" w:cs="Arial"/>
          <w:sz w:val="22"/>
          <w:szCs w:val="22"/>
        </w:rPr>
      </w:pPr>
    </w:p>
    <w:p w:rsidR="00270F25" w:rsidRPr="008D229E" w:rsidRDefault="00270F25" w:rsidP="00D76B7B">
      <w:pPr>
        <w:jc w:val="both"/>
        <w:rPr>
          <w:rFonts w:ascii="Arial" w:hAnsi="Arial" w:cs="Arial"/>
          <w:b/>
          <w:sz w:val="24"/>
          <w:szCs w:val="24"/>
        </w:rPr>
      </w:pPr>
      <w:r>
        <w:rPr>
          <w:rFonts w:ascii="Arial" w:hAnsi="Arial" w:cs="Arial"/>
          <w:b/>
          <w:sz w:val="24"/>
          <w:szCs w:val="24"/>
        </w:rPr>
        <w:t>Welcome and Call to Order</w:t>
      </w:r>
    </w:p>
    <w:p w:rsidR="00270F25" w:rsidRDefault="00270F25" w:rsidP="00D76B7B">
      <w:pPr>
        <w:jc w:val="both"/>
        <w:rPr>
          <w:rFonts w:ascii="Arial" w:hAnsi="Arial" w:cs="Arial"/>
          <w:sz w:val="22"/>
          <w:szCs w:val="22"/>
        </w:rPr>
      </w:pPr>
      <w:r>
        <w:rPr>
          <w:rFonts w:ascii="Arial" w:hAnsi="Arial" w:cs="Arial"/>
          <w:sz w:val="22"/>
          <w:szCs w:val="22"/>
        </w:rPr>
        <w:t xml:space="preserve">October meeting of the Executive Board of Foxwood Homeowners’ Association Board called to order by President, Jan Radoslovich and members greeted one another.   </w:t>
      </w:r>
    </w:p>
    <w:p w:rsidR="00270F25" w:rsidRPr="00A9629C" w:rsidRDefault="00270F25" w:rsidP="0061512A">
      <w:pPr>
        <w:jc w:val="both"/>
        <w:rPr>
          <w:rFonts w:ascii="Arial" w:hAnsi="Arial" w:cs="Arial"/>
          <w:b/>
          <w:sz w:val="22"/>
          <w:szCs w:val="22"/>
        </w:rPr>
      </w:pPr>
    </w:p>
    <w:p w:rsidR="00270F25" w:rsidRPr="008D229E" w:rsidRDefault="00270F25" w:rsidP="0061512A">
      <w:pPr>
        <w:jc w:val="both"/>
        <w:rPr>
          <w:rFonts w:ascii="Arial" w:hAnsi="Arial" w:cs="Arial"/>
          <w:b/>
          <w:sz w:val="24"/>
          <w:szCs w:val="24"/>
        </w:rPr>
      </w:pPr>
      <w:r w:rsidRPr="008D229E">
        <w:rPr>
          <w:rFonts w:ascii="Arial" w:hAnsi="Arial" w:cs="Arial"/>
          <w:b/>
          <w:sz w:val="24"/>
          <w:szCs w:val="24"/>
        </w:rPr>
        <w:t xml:space="preserve">Prior Meeting Minutes </w:t>
      </w:r>
    </w:p>
    <w:p w:rsidR="00270F25" w:rsidRDefault="00270F25" w:rsidP="0061512A">
      <w:pPr>
        <w:jc w:val="both"/>
        <w:rPr>
          <w:rFonts w:ascii="Arial" w:hAnsi="Arial" w:cs="Arial"/>
          <w:sz w:val="22"/>
          <w:szCs w:val="22"/>
        </w:rPr>
      </w:pPr>
      <w:r>
        <w:rPr>
          <w:rFonts w:ascii="Arial" w:hAnsi="Arial" w:cs="Arial"/>
          <w:sz w:val="22"/>
          <w:szCs w:val="22"/>
        </w:rPr>
        <w:t xml:space="preserve">Minutes from the July 15, 2013 Foxwood HOA Board Meeting were motioned, seconded and approved, with one correction to the section “New Reserve Study Needed”.  Jan will make correction and e-mail corrected minutes to Blair for posting on the Foxwood HOA website.  </w:t>
      </w:r>
    </w:p>
    <w:p w:rsidR="00270F25" w:rsidRDefault="00270F25" w:rsidP="0061512A">
      <w:pPr>
        <w:jc w:val="both"/>
        <w:rPr>
          <w:rFonts w:ascii="Arial" w:hAnsi="Arial" w:cs="Arial"/>
          <w:b/>
          <w:sz w:val="22"/>
          <w:szCs w:val="22"/>
        </w:rPr>
      </w:pPr>
    </w:p>
    <w:p w:rsidR="00270F25" w:rsidRPr="008D229E" w:rsidRDefault="00270F25" w:rsidP="0061512A">
      <w:pPr>
        <w:jc w:val="both"/>
        <w:rPr>
          <w:rFonts w:ascii="Arial" w:hAnsi="Arial" w:cs="Arial"/>
          <w:b/>
          <w:sz w:val="24"/>
          <w:szCs w:val="24"/>
        </w:rPr>
      </w:pPr>
      <w:r>
        <w:rPr>
          <w:rFonts w:ascii="Arial" w:hAnsi="Arial" w:cs="Arial"/>
          <w:b/>
          <w:sz w:val="24"/>
          <w:szCs w:val="24"/>
        </w:rPr>
        <w:t>Financial Review</w:t>
      </w:r>
    </w:p>
    <w:p w:rsidR="00270F25" w:rsidRDefault="00270F25" w:rsidP="0061512A">
      <w:pPr>
        <w:jc w:val="both"/>
        <w:rPr>
          <w:rFonts w:ascii="Arial" w:hAnsi="Arial" w:cs="Arial"/>
          <w:b/>
          <w:sz w:val="22"/>
          <w:szCs w:val="22"/>
        </w:rPr>
      </w:pPr>
      <w:r>
        <w:rPr>
          <w:rFonts w:ascii="Arial" w:hAnsi="Arial" w:cs="Arial"/>
          <w:b/>
          <w:sz w:val="22"/>
          <w:szCs w:val="22"/>
        </w:rPr>
        <w:t>Current financial statement</w:t>
      </w:r>
    </w:p>
    <w:p w:rsidR="00270F25" w:rsidRPr="009B2BAC" w:rsidRDefault="00270F25" w:rsidP="00B229C6">
      <w:pPr>
        <w:numPr>
          <w:ilvl w:val="0"/>
          <w:numId w:val="1"/>
        </w:numPr>
        <w:jc w:val="both"/>
        <w:rPr>
          <w:rFonts w:ascii="Arial" w:hAnsi="Arial" w:cs="Arial"/>
          <w:color w:val="000000"/>
          <w:sz w:val="22"/>
          <w:szCs w:val="22"/>
        </w:rPr>
      </w:pPr>
      <w:r>
        <w:rPr>
          <w:rFonts w:ascii="Arial" w:hAnsi="Arial" w:cs="Arial"/>
          <w:color w:val="000000"/>
          <w:sz w:val="22"/>
          <w:szCs w:val="22"/>
        </w:rPr>
        <w:t>September, 2013 Financials and Income Statements review was presented to the Board by Ted Buehner, Treasurer, reviewed and approved.</w:t>
      </w:r>
    </w:p>
    <w:p w:rsidR="00270F25" w:rsidRDefault="00270F25" w:rsidP="00B229C6">
      <w:pPr>
        <w:numPr>
          <w:ilvl w:val="0"/>
          <w:numId w:val="2"/>
        </w:numPr>
        <w:shd w:val="clear" w:color="auto" w:fill="FFFFFF"/>
        <w:jc w:val="both"/>
        <w:rPr>
          <w:rFonts w:ascii="Arial" w:hAnsi="Arial" w:cs="Arial"/>
          <w:color w:val="000000"/>
          <w:sz w:val="22"/>
          <w:szCs w:val="22"/>
        </w:rPr>
      </w:pPr>
      <w:r>
        <w:rPr>
          <w:rFonts w:ascii="Arial" w:hAnsi="Arial" w:cs="Arial"/>
          <w:color w:val="000000"/>
          <w:sz w:val="22"/>
          <w:szCs w:val="22"/>
        </w:rPr>
        <w:t xml:space="preserve">Total </w:t>
      </w:r>
      <w:r w:rsidRPr="00D76B7B">
        <w:rPr>
          <w:rFonts w:ascii="Arial" w:hAnsi="Arial" w:cs="Arial"/>
          <w:color w:val="000000"/>
          <w:sz w:val="22"/>
          <w:szCs w:val="22"/>
        </w:rPr>
        <w:t xml:space="preserve">Operating </w:t>
      </w:r>
      <w:r>
        <w:rPr>
          <w:rFonts w:ascii="Arial" w:hAnsi="Arial" w:cs="Arial"/>
          <w:color w:val="000000"/>
          <w:sz w:val="22"/>
          <w:szCs w:val="22"/>
        </w:rPr>
        <w:t>C</w:t>
      </w:r>
      <w:r w:rsidRPr="00D76B7B">
        <w:rPr>
          <w:rFonts w:ascii="Arial" w:hAnsi="Arial" w:cs="Arial"/>
          <w:color w:val="000000"/>
          <w:sz w:val="22"/>
          <w:szCs w:val="22"/>
        </w:rPr>
        <w:t>ash: $</w:t>
      </w:r>
      <w:r>
        <w:rPr>
          <w:rFonts w:ascii="Arial" w:hAnsi="Arial" w:cs="Arial"/>
          <w:color w:val="000000"/>
          <w:sz w:val="22"/>
          <w:szCs w:val="22"/>
        </w:rPr>
        <w:t>9,393.38</w:t>
      </w:r>
    </w:p>
    <w:p w:rsidR="00270F25" w:rsidRDefault="00270F25" w:rsidP="00B229C6">
      <w:pPr>
        <w:numPr>
          <w:ilvl w:val="0"/>
          <w:numId w:val="2"/>
        </w:numPr>
        <w:shd w:val="clear" w:color="auto" w:fill="FFFFFF"/>
        <w:spacing w:after="120"/>
        <w:jc w:val="both"/>
        <w:rPr>
          <w:rFonts w:ascii="Arial" w:hAnsi="Arial" w:cs="Arial"/>
          <w:color w:val="000000"/>
          <w:sz w:val="22"/>
          <w:szCs w:val="22"/>
        </w:rPr>
      </w:pPr>
      <w:r>
        <w:rPr>
          <w:rFonts w:ascii="Arial" w:hAnsi="Arial" w:cs="Arial"/>
          <w:color w:val="000000"/>
          <w:sz w:val="22"/>
          <w:szCs w:val="22"/>
        </w:rPr>
        <w:t>Total Reserve Account</w:t>
      </w:r>
      <w:r w:rsidRPr="001824BE">
        <w:rPr>
          <w:rFonts w:ascii="Arial" w:hAnsi="Arial" w:cs="Arial"/>
          <w:color w:val="000000"/>
          <w:sz w:val="22"/>
          <w:szCs w:val="22"/>
        </w:rPr>
        <w:t>:</w:t>
      </w:r>
      <w:r>
        <w:rPr>
          <w:rFonts w:ascii="Arial" w:hAnsi="Arial" w:cs="Arial"/>
          <w:color w:val="000000"/>
          <w:sz w:val="22"/>
          <w:szCs w:val="22"/>
        </w:rPr>
        <w:t xml:space="preserve"> Actual:</w:t>
      </w:r>
      <w:r w:rsidRPr="001824BE">
        <w:rPr>
          <w:rFonts w:ascii="Arial" w:hAnsi="Arial" w:cs="Arial"/>
          <w:color w:val="000000"/>
          <w:sz w:val="22"/>
          <w:szCs w:val="22"/>
        </w:rPr>
        <w:t xml:space="preserve"> $</w:t>
      </w:r>
      <w:r>
        <w:rPr>
          <w:rFonts w:ascii="Arial" w:hAnsi="Arial" w:cs="Arial"/>
          <w:color w:val="000000"/>
          <w:sz w:val="22"/>
          <w:szCs w:val="22"/>
        </w:rPr>
        <w:t xml:space="preserve">24,458.38 compared to Target: $24,141.00 for 2013 (per 2009 Reserve Study).  </w:t>
      </w:r>
    </w:p>
    <w:p w:rsidR="00270F25" w:rsidRDefault="00270F25" w:rsidP="00B229C6">
      <w:pPr>
        <w:numPr>
          <w:ilvl w:val="0"/>
          <w:numId w:val="2"/>
        </w:numPr>
        <w:shd w:val="clear" w:color="auto" w:fill="FFFFFF"/>
        <w:spacing w:after="120"/>
        <w:jc w:val="both"/>
        <w:rPr>
          <w:rFonts w:ascii="Arial" w:hAnsi="Arial" w:cs="Arial"/>
          <w:color w:val="000000"/>
          <w:sz w:val="22"/>
          <w:szCs w:val="22"/>
        </w:rPr>
      </w:pPr>
      <w:r>
        <w:rPr>
          <w:rFonts w:ascii="Arial" w:hAnsi="Arial" w:cs="Arial"/>
          <w:color w:val="000000"/>
          <w:sz w:val="22"/>
          <w:szCs w:val="22"/>
        </w:rPr>
        <w:t>TOTAL Liabilities and Capital: $33,851.76</w:t>
      </w:r>
    </w:p>
    <w:p w:rsidR="00270F25" w:rsidRDefault="00270F25" w:rsidP="00B229C6">
      <w:pPr>
        <w:numPr>
          <w:ilvl w:val="0"/>
          <w:numId w:val="1"/>
        </w:numPr>
        <w:jc w:val="both"/>
        <w:rPr>
          <w:rFonts w:ascii="Arial" w:hAnsi="Arial" w:cs="Arial"/>
          <w:color w:val="000000"/>
          <w:sz w:val="22"/>
          <w:szCs w:val="22"/>
        </w:rPr>
      </w:pPr>
      <w:r>
        <w:rPr>
          <w:rFonts w:ascii="Arial" w:hAnsi="Arial" w:cs="Arial"/>
          <w:color w:val="000000"/>
          <w:sz w:val="22"/>
          <w:szCs w:val="22"/>
        </w:rPr>
        <w:t>Foxwood HOA Income Statement (Cash) for September, 2013</w:t>
      </w:r>
    </w:p>
    <w:p w:rsidR="00270F25" w:rsidRDefault="00270F25" w:rsidP="00B229C6">
      <w:pPr>
        <w:numPr>
          <w:ilvl w:val="0"/>
          <w:numId w:val="1"/>
        </w:numPr>
        <w:jc w:val="both"/>
        <w:rPr>
          <w:rFonts w:ascii="Arial" w:hAnsi="Arial" w:cs="Arial"/>
          <w:color w:val="000000"/>
          <w:sz w:val="22"/>
          <w:szCs w:val="22"/>
        </w:rPr>
      </w:pPr>
      <w:r>
        <w:rPr>
          <w:rFonts w:ascii="Arial" w:hAnsi="Arial" w:cs="Arial"/>
          <w:color w:val="000000"/>
          <w:sz w:val="22"/>
          <w:szCs w:val="22"/>
        </w:rPr>
        <w:t>YTD Total Income:  $24,721.24</w:t>
      </w:r>
    </w:p>
    <w:p w:rsidR="00270F25" w:rsidRDefault="00270F25" w:rsidP="00B229C6">
      <w:pPr>
        <w:numPr>
          <w:ilvl w:val="0"/>
          <w:numId w:val="1"/>
        </w:numPr>
        <w:jc w:val="both"/>
        <w:rPr>
          <w:rFonts w:ascii="Arial" w:hAnsi="Arial" w:cs="Arial"/>
          <w:color w:val="000000"/>
          <w:sz w:val="22"/>
          <w:szCs w:val="22"/>
        </w:rPr>
      </w:pPr>
      <w:r>
        <w:rPr>
          <w:rFonts w:ascii="Arial" w:hAnsi="Arial" w:cs="Arial"/>
          <w:color w:val="000000"/>
          <w:sz w:val="22"/>
          <w:szCs w:val="22"/>
        </w:rPr>
        <w:t>YTD Total Expenses: Utilities, General, Landscape, Maintenance: $10,946.80</w:t>
      </w:r>
    </w:p>
    <w:p w:rsidR="00270F25" w:rsidRDefault="00270F25" w:rsidP="00B229C6">
      <w:pPr>
        <w:numPr>
          <w:ilvl w:val="0"/>
          <w:numId w:val="1"/>
        </w:numPr>
        <w:jc w:val="both"/>
        <w:rPr>
          <w:rFonts w:ascii="Arial" w:hAnsi="Arial" w:cs="Arial"/>
          <w:color w:val="000000"/>
          <w:sz w:val="22"/>
          <w:szCs w:val="22"/>
        </w:rPr>
      </w:pPr>
      <w:r>
        <w:rPr>
          <w:rFonts w:ascii="Arial" w:hAnsi="Arial" w:cs="Arial"/>
          <w:color w:val="000000"/>
          <w:sz w:val="22"/>
          <w:szCs w:val="22"/>
        </w:rPr>
        <w:t>YTD Capital Expenditures:  $18.60</w:t>
      </w:r>
    </w:p>
    <w:p w:rsidR="00270F25" w:rsidRPr="001C68E3" w:rsidRDefault="00270F25" w:rsidP="00B229C6">
      <w:pPr>
        <w:numPr>
          <w:ilvl w:val="0"/>
          <w:numId w:val="1"/>
        </w:numPr>
        <w:jc w:val="both"/>
        <w:rPr>
          <w:rFonts w:ascii="Arial" w:hAnsi="Arial" w:cs="Arial"/>
          <w:color w:val="000000"/>
          <w:sz w:val="22"/>
          <w:szCs w:val="22"/>
        </w:rPr>
      </w:pPr>
      <w:r>
        <w:rPr>
          <w:rFonts w:ascii="Arial" w:hAnsi="Arial" w:cs="Arial"/>
          <w:color w:val="000000"/>
          <w:sz w:val="22"/>
          <w:szCs w:val="22"/>
        </w:rPr>
        <w:t>YTD Total Funds to Reserve Accounts $4,742.16</w:t>
      </w:r>
    </w:p>
    <w:p w:rsidR="00270F25" w:rsidRDefault="00270F25" w:rsidP="00B229C6">
      <w:pPr>
        <w:numPr>
          <w:ilvl w:val="0"/>
          <w:numId w:val="1"/>
        </w:numPr>
        <w:jc w:val="both"/>
        <w:rPr>
          <w:rFonts w:ascii="Arial" w:hAnsi="Arial" w:cs="Arial"/>
          <w:color w:val="000000"/>
          <w:sz w:val="22"/>
          <w:szCs w:val="22"/>
        </w:rPr>
      </w:pPr>
      <w:r>
        <w:rPr>
          <w:rFonts w:ascii="Arial" w:hAnsi="Arial" w:cs="Arial"/>
          <w:color w:val="000000"/>
          <w:sz w:val="22"/>
          <w:szCs w:val="22"/>
        </w:rPr>
        <w:t>YTD NET INCOME:  $9,013.68</w:t>
      </w:r>
    </w:p>
    <w:p w:rsidR="00270F25" w:rsidRDefault="00270F25" w:rsidP="00B229C6">
      <w:pPr>
        <w:numPr>
          <w:ilvl w:val="0"/>
          <w:numId w:val="1"/>
        </w:numPr>
        <w:jc w:val="both"/>
        <w:rPr>
          <w:rFonts w:ascii="Arial" w:hAnsi="Arial" w:cs="Arial"/>
          <w:color w:val="000000"/>
          <w:sz w:val="22"/>
          <w:szCs w:val="22"/>
        </w:rPr>
      </w:pPr>
      <w:r>
        <w:rPr>
          <w:rFonts w:ascii="Arial" w:hAnsi="Arial" w:cs="Arial"/>
          <w:color w:val="000000"/>
          <w:sz w:val="22"/>
          <w:szCs w:val="22"/>
        </w:rPr>
        <w:t>Accounts Receivable (as of 9/30/</w:t>
      </w:r>
      <w:r w:rsidRPr="00D02962">
        <w:rPr>
          <w:rFonts w:ascii="Arial" w:hAnsi="Arial" w:cs="Arial"/>
          <w:color w:val="000000"/>
          <w:sz w:val="22"/>
          <w:szCs w:val="22"/>
        </w:rPr>
        <w:t>13) $6,679.17</w:t>
      </w:r>
      <w:r>
        <w:rPr>
          <w:rFonts w:ascii="Arial" w:hAnsi="Arial" w:cs="Arial"/>
          <w:color w:val="000000"/>
          <w:sz w:val="22"/>
          <w:szCs w:val="22"/>
        </w:rPr>
        <w:t xml:space="preserve">  (Is this correct?)</w:t>
      </w:r>
    </w:p>
    <w:p w:rsidR="00270F25" w:rsidRDefault="00270F25" w:rsidP="00634BFD">
      <w:pPr>
        <w:ind w:left="720"/>
        <w:jc w:val="both"/>
        <w:rPr>
          <w:rFonts w:ascii="Arial" w:hAnsi="Arial" w:cs="Arial"/>
          <w:color w:val="000000"/>
          <w:sz w:val="22"/>
          <w:szCs w:val="22"/>
        </w:rPr>
      </w:pPr>
      <w:r>
        <w:rPr>
          <w:rFonts w:ascii="Arial" w:hAnsi="Arial" w:cs="Arial"/>
          <w:color w:val="000000"/>
          <w:sz w:val="22"/>
          <w:szCs w:val="22"/>
        </w:rPr>
        <w:t xml:space="preserve">Notes:  Irrigation expense coded as landscape maintenance.  Blair to recode to irrigation expense. </w:t>
      </w:r>
    </w:p>
    <w:p w:rsidR="00270F25" w:rsidRDefault="00270F25" w:rsidP="00193E91">
      <w:pPr>
        <w:ind w:left="720"/>
        <w:jc w:val="both"/>
        <w:rPr>
          <w:rFonts w:ascii="Arial" w:hAnsi="Arial" w:cs="Arial"/>
          <w:color w:val="000000"/>
          <w:sz w:val="22"/>
          <w:szCs w:val="22"/>
        </w:rPr>
      </w:pPr>
      <w:r>
        <w:rPr>
          <w:rFonts w:ascii="Arial" w:hAnsi="Arial" w:cs="Arial"/>
          <w:color w:val="000000"/>
          <w:sz w:val="22"/>
          <w:szCs w:val="22"/>
        </w:rPr>
        <w:t xml:space="preserve">Insurance renewal is in January, 2014.   Blair is investigating cost of making a CC&amp;R wording change re: use of artificial turf in front yard.  Legal services – credit to account from reimbursement R/T artificial turf.  </w:t>
      </w:r>
    </w:p>
    <w:p w:rsidR="00270F25" w:rsidRDefault="00270F25" w:rsidP="005A198C">
      <w:pPr>
        <w:ind w:left="360"/>
        <w:jc w:val="both"/>
        <w:rPr>
          <w:rFonts w:ascii="Arial" w:hAnsi="Arial" w:cs="Arial"/>
          <w:b/>
          <w:color w:val="000000"/>
          <w:sz w:val="22"/>
          <w:szCs w:val="22"/>
        </w:rPr>
      </w:pPr>
    </w:p>
    <w:p w:rsidR="00270F25" w:rsidRPr="005A198C" w:rsidRDefault="00270F25" w:rsidP="005A198C">
      <w:pPr>
        <w:ind w:left="360"/>
        <w:jc w:val="both"/>
        <w:rPr>
          <w:rFonts w:ascii="Arial" w:hAnsi="Arial" w:cs="Arial"/>
          <w:b/>
          <w:color w:val="000000"/>
          <w:sz w:val="22"/>
          <w:szCs w:val="22"/>
        </w:rPr>
      </w:pPr>
      <w:r w:rsidRPr="005A198C">
        <w:rPr>
          <w:rFonts w:ascii="Arial" w:hAnsi="Arial" w:cs="Arial"/>
          <w:b/>
          <w:color w:val="000000"/>
          <w:sz w:val="22"/>
          <w:szCs w:val="22"/>
        </w:rPr>
        <w:t>Cost reduction updates</w:t>
      </w:r>
    </w:p>
    <w:p w:rsidR="00270F25" w:rsidRDefault="00270F25" w:rsidP="00ED79ED">
      <w:pPr>
        <w:ind w:left="360"/>
        <w:jc w:val="both"/>
        <w:rPr>
          <w:rFonts w:ascii="Arial" w:hAnsi="Arial" w:cs="Arial"/>
          <w:color w:val="000000"/>
          <w:sz w:val="22"/>
          <w:szCs w:val="22"/>
        </w:rPr>
      </w:pPr>
      <w:r>
        <w:rPr>
          <w:rFonts w:ascii="Arial" w:hAnsi="Arial" w:cs="Arial"/>
          <w:color w:val="000000"/>
          <w:sz w:val="22"/>
          <w:szCs w:val="22"/>
        </w:rPr>
        <w:t xml:space="preserve">Ted reports that he did a follow-up inspection of the Tot Lot for carpenter ants and found none.  No additional spraying needed at this time.  No cost incurred.   </w:t>
      </w:r>
    </w:p>
    <w:p w:rsidR="00270F25" w:rsidRPr="005A198C" w:rsidRDefault="00270F25" w:rsidP="00B332DB">
      <w:pPr>
        <w:jc w:val="both"/>
        <w:rPr>
          <w:rFonts w:ascii="Arial" w:hAnsi="Arial" w:cs="Arial"/>
          <w:b/>
          <w:color w:val="000000"/>
          <w:sz w:val="22"/>
          <w:szCs w:val="22"/>
        </w:rPr>
      </w:pPr>
    </w:p>
    <w:p w:rsidR="00270F25" w:rsidRPr="005A198C" w:rsidRDefault="00270F25" w:rsidP="00ED79ED">
      <w:pPr>
        <w:ind w:left="360"/>
        <w:jc w:val="both"/>
        <w:rPr>
          <w:rFonts w:ascii="Arial" w:hAnsi="Arial" w:cs="Arial"/>
          <w:b/>
          <w:color w:val="000000"/>
          <w:sz w:val="22"/>
          <w:szCs w:val="22"/>
        </w:rPr>
      </w:pPr>
      <w:r w:rsidRPr="005A198C">
        <w:rPr>
          <w:rFonts w:ascii="Arial" w:hAnsi="Arial" w:cs="Arial"/>
          <w:b/>
          <w:color w:val="000000"/>
          <w:sz w:val="22"/>
          <w:szCs w:val="22"/>
        </w:rPr>
        <w:t xml:space="preserve"> New Reserve Study </w:t>
      </w:r>
    </w:p>
    <w:p w:rsidR="00270F25" w:rsidRDefault="00270F25" w:rsidP="0072217B">
      <w:pPr>
        <w:ind w:left="360"/>
        <w:rPr>
          <w:rFonts w:ascii="Arial" w:hAnsi="Arial" w:cs="Arial"/>
          <w:color w:val="000000"/>
          <w:sz w:val="22"/>
          <w:szCs w:val="22"/>
        </w:rPr>
      </w:pPr>
      <w:r>
        <w:rPr>
          <w:rFonts w:ascii="Arial" w:hAnsi="Arial" w:cs="Arial"/>
          <w:color w:val="000000"/>
          <w:sz w:val="22"/>
          <w:szCs w:val="22"/>
        </w:rPr>
        <w:t>At the July meeting, Blair shared information on a new Washington State RCW – a full Reserve Study needs to be done every 3 years to protect homeowners.  The last Foxwood HOA Reserve Study was done in 2009.    The estimated cost of a Reserve Study is $1,495.  This cost is the</w:t>
      </w:r>
      <w:r w:rsidRPr="0072217B">
        <w:rPr>
          <w:rFonts w:ascii="Arial" w:hAnsi="Arial" w:cs="Arial"/>
          <w:color w:val="000000"/>
          <w:sz w:val="22"/>
          <w:szCs w:val="22"/>
        </w:rPr>
        <w:t xml:space="preserve"> total price which includes a full study, and two annual updates</w:t>
      </w:r>
      <w:r>
        <w:rPr>
          <w:rFonts w:ascii="Arial" w:hAnsi="Arial" w:cs="Arial"/>
          <w:color w:val="000000"/>
          <w:sz w:val="22"/>
          <w:szCs w:val="22"/>
        </w:rPr>
        <w:t xml:space="preserve">.  Blair got bids for the Reserve Study from 3 vendors (Resource 1, Association Reserves &amp; Jeff Samdal &amp; Associations).  The Board reviewed the proposals from the 3 vendors then motioned, seconded and approved </w:t>
      </w:r>
      <w:r w:rsidRPr="00B332DB">
        <w:rPr>
          <w:rFonts w:ascii="Arial" w:hAnsi="Arial" w:cs="Arial"/>
          <w:b/>
          <w:color w:val="000000"/>
          <w:sz w:val="22"/>
          <w:szCs w:val="22"/>
        </w:rPr>
        <w:t>Resource 1</w:t>
      </w:r>
      <w:r>
        <w:rPr>
          <w:rFonts w:ascii="Arial" w:hAnsi="Arial" w:cs="Arial"/>
          <w:color w:val="000000"/>
          <w:sz w:val="22"/>
          <w:szCs w:val="22"/>
        </w:rPr>
        <w:t xml:space="preserve"> (formerly Northstar and same company we used before, just different name now).  The total Reserve Study cost will be $1,495.00, which includes the initial study ($995.00) and 2 annual updates @ $250.00 each. Blair will contact Resource 1 to get the Reserve Study done.  From the  previous meeting - Ted suggested putting an explanation of the Reserve Study needs on the Foxwood HOA website – FAQs.</w:t>
      </w:r>
    </w:p>
    <w:p w:rsidR="00270F25" w:rsidRDefault="00270F25" w:rsidP="0072217B">
      <w:pPr>
        <w:ind w:left="360"/>
        <w:rPr>
          <w:rFonts w:ascii="Arial" w:hAnsi="Arial" w:cs="Arial"/>
          <w:color w:val="000000"/>
          <w:sz w:val="22"/>
          <w:szCs w:val="22"/>
        </w:rPr>
      </w:pPr>
    </w:p>
    <w:p w:rsidR="00270F25" w:rsidRDefault="00270F25" w:rsidP="0072217B">
      <w:pPr>
        <w:ind w:left="360"/>
        <w:rPr>
          <w:rFonts w:ascii="Arial" w:hAnsi="Arial" w:cs="Arial"/>
          <w:b/>
          <w:color w:val="000000"/>
          <w:sz w:val="22"/>
          <w:szCs w:val="22"/>
        </w:rPr>
      </w:pPr>
      <w:r w:rsidRPr="00B332DB">
        <w:rPr>
          <w:rFonts w:ascii="Arial" w:hAnsi="Arial" w:cs="Arial"/>
          <w:b/>
          <w:color w:val="000000"/>
          <w:sz w:val="22"/>
          <w:szCs w:val="22"/>
        </w:rPr>
        <w:t>2014 Budget – Date for Board Meeting to Prepare</w:t>
      </w:r>
    </w:p>
    <w:p w:rsidR="00270F25" w:rsidRDefault="00270F25" w:rsidP="0072217B">
      <w:pPr>
        <w:ind w:left="360"/>
        <w:rPr>
          <w:rFonts w:ascii="Arial" w:hAnsi="Arial" w:cs="Arial"/>
          <w:color w:val="000000"/>
          <w:sz w:val="22"/>
          <w:szCs w:val="22"/>
        </w:rPr>
      </w:pPr>
      <w:r>
        <w:rPr>
          <w:rFonts w:ascii="Arial" w:hAnsi="Arial" w:cs="Arial"/>
          <w:color w:val="000000"/>
          <w:sz w:val="22"/>
          <w:szCs w:val="22"/>
        </w:rPr>
        <w:t>It’s time to prepare the 2014 budget for review/approval at the Annual Meeting of the Foxwood HOA.</w:t>
      </w:r>
    </w:p>
    <w:p w:rsidR="00270F25" w:rsidRPr="0073226F" w:rsidRDefault="00270F25" w:rsidP="0072217B">
      <w:pPr>
        <w:ind w:left="360"/>
        <w:rPr>
          <w:rFonts w:ascii="Arial" w:hAnsi="Arial" w:cs="Arial"/>
          <w:color w:val="000000"/>
          <w:sz w:val="22"/>
          <w:szCs w:val="22"/>
        </w:rPr>
      </w:pPr>
      <w:r>
        <w:rPr>
          <w:rFonts w:ascii="Arial" w:hAnsi="Arial" w:cs="Arial"/>
          <w:color w:val="000000"/>
          <w:sz w:val="22"/>
          <w:szCs w:val="22"/>
        </w:rPr>
        <w:t>November 11, 2013 tentatively set at Ted Buehner’s home.  All will confirm their availability by e-mail following this meeting.  Dates for annual meeting discussed.  Suggestions for 2014 meeting:  January 7</w:t>
      </w:r>
      <w:r w:rsidRPr="0073226F">
        <w:rPr>
          <w:rFonts w:ascii="Arial" w:hAnsi="Arial" w:cs="Arial"/>
          <w:color w:val="000000"/>
          <w:sz w:val="22"/>
          <w:szCs w:val="22"/>
          <w:vertAlign w:val="superscript"/>
        </w:rPr>
        <w:t>th</w:t>
      </w:r>
      <w:r>
        <w:rPr>
          <w:rFonts w:ascii="Arial" w:hAnsi="Arial" w:cs="Arial"/>
          <w:color w:val="000000"/>
          <w:sz w:val="22"/>
          <w:szCs w:val="22"/>
        </w:rPr>
        <w:t>, 8</w:t>
      </w:r>
      <w:r w:rsidRPr="0073226F">
        <w:rPr>
          <w:rFonts w:ascii="Arial" w:hAnsi="Arial" w:cs="Arial"/>
          <w:color w:val="000000"/>
          <w:sz w:val="22"/>
          <w:szCs w:val="22"/>
          <w:vertAlign w:val="superscript"/>
        </w:rPr>
        <w:t>th</w:t>
      </w:r>
      <w:r>
        <w:rPr>
          <w:rFonts w:ascii="Arial" w:hAnsi="Arial" w:cs="Arial"/>
          <w:color w:val="000000"/>
          <w:sz w:val="22"/>
          <w:szCs w:val="22"/>
        </w:rPr>
        <w:t xml:space="preserve"> or 9</w:t>
      </w:r>
      <w:r w:rsidRPr="0073226F">
        <w:rPr>
          <w:rFonts w:ascii="Arial" w:hAnsi="Arial" w:cs="Arial"/>
          <w:color w:val="000000"/>
          <w:sz w:val="22"/>
          <w:szCs w:val="22"/>
          <w:vertAlign w:val="superscript"/>
        </w:rPr>
        <w:t>th</w:t>
      </w:r>
      <w:r>
        <w:rPr>
          <w:rFonts w:ascii="Arial" w:hAnsi="Arial" w:cs="Arial"/>
          <w:color w:val="000000"/>
          <w:sz w:val="22"/>
          <w:szCs w:val="22"/>
        </w:rPr>
        <w:t>, OR January 14</w:t>
      </w:r>
      <w:r w:rsidRPr="0073226F">
        <w:rPr>
          <w:rFonts w:ascii="Arial" w:hAnsi="Arial" w:cs="Arial"/>
          <w:color w:val="000000"/>
          <w:sz w:val="22"/>
          <w:szCs w:val="22"/>
          <w:vertAlign w:val="superscript"/>
        </w:rPr>
        <w:t>th</w:t>
      </w:r>
      <w:r>
        <w:rPr>
          <w:rFonts w:ascii="Arial" w:hAnsi="Arial" w:cs="Arial"/>
          <w:color w:val="000000"/>
          <w:sz w:val="22"/>
          <w:szCs w:val="22"/>
        </w:rPr>
        <w:t>, 15</w:t>
      </w:r>
      <w:r w:rsidRPr="0073226F">
        <w:rPr>
          <w:rFonts w:ascii="Arial" w:hAnsi="Arial" w:cs="Arial"/>
          <w:color w:val="000000"/>
          <w:sz w:val="22"/>
          <w:szCs w:val="22"/>
          <w:vertAlign w:val="superscript"/>
        </w:rPr>
        <w:t>th</w:t>
      </w:r>
      <w:r>
        <w:rPr>
          <w:rFonts w:ascii="Arial" w:hAnsi="Arial" w:cs="Arial"/>
          <w:color w:val="000000"/>
          <w:sz w:val="22"/>
          <w:szCs w:val="22"/>
        </w:rPr>
        <w:t>, or 16</w:t>
      </w:r>
      <w:r w:rsidRPr="0073226F">
        <w:rPr>
          <w:rFonts w:ascii="Arial" w:hAnsi="Arial" w:cs="Arial"/>
          <w:color w:val="000000"/>
          <w:sz w:val="22"/>
          <w:szCs w:val="22"/>
          <w:vertAlign w:val="superscript"/>
        </w:rPr>
        <w:t>th</w:t>
      </w:r>
      <w:r>
        <w:rPr>
          <w:rFonts w:ascii="Arial" w:hAnsi="Arial" w:cs="Arial"/>
          <w:color w:val="000000"/>
          <w:sz w:val="22"/>
          <w:szCs w:val="22"/>
        </w:rPr>
        <w:t xml:space="preserve">.   Jan will contact Cheri/Mike Rorvick to see if they would be willing to host and to confirm one of the dates above.    </w:t>
      </w:r>
    </w:p>
    <w:p w:rsidR="00270F25" w:rsidRDefault="00270F25" w:rsidP="001C68E3">
      <w:pPr>
        <w:jc w:val="both"/>
        <w:rPr>
          <w:rFonts w:ascii="Arial" w:hAnsi="Arial" w:cs="Arial"/>
          <w:color w:val="000000"/>
          <w:sz w:val="22"/>
          <w:szCs w:val="22"/>
        </w:rPr>
      </w:pPr>
    </w:p>
    <w:p w:rsidR="00270F25" w:rsidRDefault="00270F25" w:rsidP="0061512A">
      <w:pPr>
        <w:jc w:val="both"/>
        <w:rPr>
          <w:rFonts w:ascii="Arial" w:hAnsi="Arial" w:cs="Arial"/>
          <w:b/>
          <w:sz w:val="24"/>
          <w:szCs w:val="24"/>
        </w:rPr>
      </w:pPr>
      <w:r>
        <w:rPr>
          <w:rFonts w:ascii="Arial" w:hAnsi="Arial" w:cs="Arial"/>
          <w:b/>
          <w:sz w:val="24"/>
          <w:szCs w:val="24"/>
        </w:rPr>
        <w:t>Architectural Control Committee (ACC)</w:t>
      </w:r>
      <w:r w:rsidRPr="00A51276">
        <w:rPr>
          <w:rFonts w:ascii="Arial" w:hAnsi="Arial" w:cs="Arial"/>
          <w:b/>
          <w:sz w:val="24"/>
          <w:szCs w:val="24"/>
        </w:rPr>
        <w:t xml:space="preserve"> Update</w:t>
      </w:r>
      <w:r>
        <w:rPr>
          <w:rFonts w:ascii="Arial" w:hAnsi="Arial" w:cs="Arial"/>
          <w:b/>
          <w:sz w:val="24"/>
          <w:szCs w:val="24"/>
        </w:rPr>
        <w:t>s</w:t>
      </w:r>
      <w:r w:rsidRPr="00A51276">
        <w:rPr>
          <w:rFonts w:ascii="Arial" w:hAnsi="Arial" w:cs="Arial"/>
          <w:b/>
          <w:sz w:val="24"/>
          <w:szCs w:val="24"/>
        </w:rPr>
        <w:t xml:space="preserve"> </w:t>
      </w:r>
    </w:p>
    <w:p w:rsidR="00270F25" w:rsidRPr="00375C8B" w:rsidRDefault="00270F25" w:rsidP="00B229C6">
      <w:pPr>
        <w:pStyle w:val="ListParagraph"/>
        <w:numPr>
          <w:ilvl w:val="0"/>
          <w:numId w:val="5"/>
        </w:numPr>
        <w:jc w:val="both"/>
        <w:rPr>
          <w:rFonts w:ascii="Arial" w:hAnsi="Arial" w:cs="Arial"/>
          <w:b/>
          <w:sz w:val="22"/>
          <w:szCs w:val="22"/>
        </w:rPr>
      </w:pPr>
      <w:r w:rsidRPr="00CA0229">
        <w:rPr>
          <w:rFonts w:ascii="Arial" w:hAnsi="Arial" w:cs="Arial"/>
          <w:b/>
          <w:sz w:val="22"/>
          <w:szCs w:val="22"/>
        </w:rPr>
        <w:t xml:space="preserve">Homeowner Change Submittals to the Board -  </w:t>
      </w:r>
      <w:r w:rsidRPr="00CA0229">
        <w:rPr>
          <w:rFonts w:ascii="Arial" w:hAnsi="Arial" w:cs="Arial"/>
          <w:sz w:val="22"/>
          <w:szCs w:val="22"/>
        </w:rPr>
        <w:t xml:space="preserve">No new change requests are pending at this time. </w:t>
      </w:r>
      <w:smartTag w:uri="urn:schemas-microsoft-com:office:smarttags" w:element="place">
        <w:r>
          <w:rPr>
            <w:rFonts w:ascii="Arial" w:hAnsi="Arial" w:cs="Arial"/>
            <w:sz w:val="22"/>
            <w:szCs w:val="22"/>
          </w:rPr>
          <w:t>Lot</w:t>
        </w:r>
      </w:smartTag>
      <w:r>
        <w:rPr>
          <w:rFonts w:ascii="Arial" w:hAnsi="Arial" w:cs="Arial"/>
          <w:sz w:val="22"/>
          <w:szCs w:val="22"/>
        </w:rPr>
        <w:t xml:space="preserve"> 29 owners have contacted Jan re: attempts they have made to plant shrubs as a natural barrier on their property line.  Unfortunately, due to the soil condition, some of the shrubs have not survived. They are considering other options and will notify the ACC when approval is needed. </w:t>
      </w:r>
    </w:p>
    <w:p w:rsidR="00270F25" w:rsidRPr="00CA0229" w:rsidRDefault="00270F25" w:rsidP="00B229C6">
      <w:pPr>
        <w:pStyle w:val="ListParagraph"/>
        <w:numPr>
          <w:ilvl w:val="0"/>
          <w:numId w:val="5"/>
        </w:numPr>
        <w:jc w:val="both"/>
        <w:rPr>
          <w:rFonts w:ascii="Arial" w:hAnsi="Arial" w:cs="Arial"/>
          <w:b/>
          <w:sz w:val="22"/>
          <w:szCs w:val="22"/>
        </w:rPr>
      </w:pPr>
      <w:r>
        <w:rPr>
          <w:rFonts w:ascii="Arial" w:hAnsi="Arial" w:cs="Arial"/>
          <w:sz w:val="22"/>
          <w:szCs w:val="22"/>
        </w:rPr>
        <w:t xml:space="preserve"> </w:t>
      </w:r>
      <w:r w:rsidRPr="00CA0229">
        <w:rPr>
          <w:rFonts w:ascii="Arial" w:hAnsi="Arial" w:cs="Arial"/>
          <w:sz w:val="22"/>
          <w:szCs w:val="22"/>
        </w:rPr>
        <w:t xml:space="preserve">Complaint by </w:t>
      </w:r>
      <w:smartTag w:uri="urn:schemas-microsoft-com:office:smarttags" w:element="place">
        <w:r w:rsidRPr="00CA0229">
          <w:rPr>
            <w:rFonts w:ascii="Arial" w:hAnsi="Arial" w:cs="Arial"/>
            <w:sz w:val="22"/>
            <w:szCs w:val="22"/>
          </w:rPr>
          <w:t>Lot</w:t>
        </w:r>
      </w:smartTag>
      <w:r w:rsidRPr="00CA0229">
        <w:rPr>
          <w:rFonts w:ascii="Arial" w:hAnsi="Arial" w:cs="Arial"/>
          <w:sz w:val="22"/>
          <w:szCs w:val="22"/>
        </w:rPr>
        <w:t xml:space="preserve"> 17 owners regarding large shrub between Lots 16 &amp; 17.   The shrub is blocking the traffic line of sight going both directions (road curves at that point).  We need to determine whose property the shrub is actually on, to proceed with action.  Blair will contact Lot 16 &amp; 17 owners to determine how they would like to proceed with this issue.     </w:t>
      </w:r>
    </w:p>
    <w:p w:rsidR="00270F25" w:rsidRPr="00CA0229" w:rsidRDefault="00270F25" w:rsidP="007460EB">
      <w:pPr>
        <w:pStyle w:val="ListParagraph"/>
        <w:numPr>
          <w:ilvl w:val="0"/>
          <w:numId w:val="5"/>
        </w:numPr>
        <w:jc w:val="both"/>
        <w:rPr>
          <w:rFonts w:ascii="Arial" w:hAnsi="Arial" w:cs="Arial"/>
          <w:b/>
          <w:sz w:val="22"/>
          <w:szCs w:val="22"/>
        </w:rPr>
      </w:pPr>
      <w:r w:rsidRPr="00CA0229">
        <w:rPr>
          <w:rFonts w:ascii="Arial" w:hAnsi="Arial" w:cs="Arial"/>
          <w:sz w:val="22"/>
          <w:szCs w:val="22"/>
        </w:rPr>
        <w:t xml:space="preserve">Re Schedule ACC Walkthroughs </w:t>
      </w:r>
      <w:r>
        <w:rPr>
          <w:rFonts w:ascii="Arial" w:hAnsi="Arial" w:cs="Arial"/>
          <w:sz w:val="22"/>
          <w:szCs w:val="22"/>
        </w:rPr>
        <w:t>for</w:t>
      </w:r>
      <w:r w:rsidRPr="00CA0229">
        <w:rPr>
          <w:rFonts w:ascii="Arial" w:hAnsi="Arial" w:cs="Arial"/>
          <w:sz w:val="22"/>
          <w:szCs w:val="22"/>
        </w:rPr>
        <w:t xml:space="preserve"> October –</w:t>
      </w:r>
      <w:r>
        <w:rPr>
          <w:rFonts w:ascii="Arial" w:hAnsi="Arial" w:cs="Arial"/>
          <w:sz w:val="22"/>
          <w:szCs w:val="22"/>
        </w:rPr>
        <w:t>Jan requests that the ACC walkthroughs be rescheduled for October.   Jan and Gary will complete the walkthroughs on October 27</w:t>
      </w:r>
      <w:r w:rsidRPr="00CA0229">
        <w:rPr>
          <w:rFonts w:ascii="Arial" w:hAnsi="Arial" w:cs="Arial"/>
          <w:sz w:val="22"/>
          <w:szCs w:val="22"/>
          <w:vertAlign w:val="superscript"/>
        </w:rPr>
        <w:t>th</w:t>
      </w:r>
      <w:r>
        <w:rPr>
          <w:rFonts w:ascii="Arial" w:hAnsi="Arial" w:cs="Arial"/>
          <w:sz w:val="22"/>
          <w:szCs w:val="22"/>
        </w:rPr>
        <w:t xml:space="preserve"> from 1:00-3:00 p.m.   Jan will complete worksheets with observations and forward to Blair for mailing to homeowners.   </w:t>
      </w:r>
    </w:p>
    <w:p w:rsidR="00270F25" w:rsidRPr="00CA0229" w:rsidRDefault="00270F25" w:rsidP="00CA0229">
      <w:pPr>
        <w:pStyle w:val="ListParagraph"/>
        <w:jc w:val="both"/>
        <w:rPr>
          <w:rFonts w:ascii="Arial" w:hAnsi="Arial" w:cs="Arial"/>
          <w:b/>
          <w:sz w:val="22"/>
          <w:szCs w:val="22"/>
        </w:rPr>
      </w:pPr>
    </w:p>
    <w:p w:rsidR="00270F25" w:rsidRDefault="00270F25" w:rsidP="007460EB">
      <w:pPr>
        <w:jc w:val="both"/>
        <w:rPr>
          <w:rFonts w:ascii="Arial" w:hAnsi="Arial" w:cs="Arial"/>
          <w:b/>
          <w:sz w:val="24"/>
          <w:szCs w:val="24"/>
        </w:rPr>
      </w:pPr>
      <w:r w:rsidRPr="00CA0229">
        <w:rPr>
          <w:rFonts w:ascii="Arial" w:hAnsi="Arial" w:cs="Arial"/>
          <w:b/>
          <w:sz w:val="24"/>
          <w:szCs w:val="24"/>
        </w:rPr>
        <w:t>O</w:t>
      </w:r>
      <w:r w:rsidRPr="007460EB">
        <w:rPr>
          <w:rFonts w:ascii="Arial" w:hAnsi="Arial" w:cs="Arial"/>
          <w:b/>
          <w:sz w:val="24"/>
          <w:szCs w:val="24"/>
        </w:rPr>
        <w:t>ther Foxwood Updates</w:t>
      </w:r>
    </w:p>
    <w:p w:rsidR="00270F25" w:rsidRPr="0073226F" w:rsidRDefault="00270F25" w:rsidP="0073226F">
      <w:pPr>
        <w:pStyle w:val="ListParagraph"/>
        <w:numPr>
          <w:ilvl w:val="0"/>
          <w:numId w:val="5"/>
        </w:numPr>
        <w:jc w:val="both"/>
        <w:rPr>
          <w:rFonts w:ascii="Arial" w:hAnsi="Arial" w:cs="Arial"/>
          <w:b/>
          <w:sz w:val="22"/>
          <w:szCs w:val="22"/>
        </w:rPr>
      </w:pPr>
      <w:r>
        <w:rPr>
          <w:rFonts w:ascii="Arial" w:hAnsi="Arial" w:cs="Arial"/>
          <w:sz w:val="22"/>
          <w:szCs w:val="22"/>
        </w:rPr>
        <w:t xml:space="preserve">Recent Accomplishments: Website updated, Proposals for Reserve Study are being collected. </w:t>
      </w:r>
    </w:p>
    <w:p w:rsidR="00270F25" w:rsidRPr="00725938" w:rsidRDefault="00270F25" w:rsidP="00725938">
      <w:pPr>
        <w:pStyle w:val="ListParagraph"/>
        <w:numPr>
          <w:ilvl w:val="0"/>
          <w:numId w:val="5"/>
        </w:numPr>
        <w:jc w:val="both"/>
        <w:rPr>
          <w:rFonts w:ascii="Arial" w:hAnsi="Arial" w:cs="Arial"/>
          <w:b/>
          <w:sz w:val="22"/>
          <w:szCs w:val="22"/>
        </w:rPr>
      </w:pPr>
      <w:r>
        <w:rPr>
          <w:rFonts w:ascii="Arial" w:hAnsi="Arial" w:cs="Arial"/>
          <w:sz w:val="22"/>
          <w:szCs w:val="22"/>
        </w:rPr>
        <w:t xml:space="preserve">Follow-up with Person Responsible for Damage to Mailbox:  From the previous meeting, Blair was informed that the person responsible for the damaged mailbox still has not reimbursed Foxwood HOA ($400-$450).  Blair is still in discussion with the insurance agent regarding mailbox damage.  Will follow-up at next meeting.   </w:t>
      </w:r>
    </w:p>
    <w:p w:rsidR="00270F25" w:rsidRPr="00CA0229" w:rsidRDefault="00270F25" w:rsidP="00725938">
      <w:pPr>
        <w:pStyle w:val="ListParagraph"/>
        <w:numPr>
          <w:ilvl w:val="0"/>
          <w:numId w:val="5"/>
        </w:numPr>
        <w:jc w:val="both"/>
        <w:rPr>
          <w:rFonts w:ascii="Arial" w:hAnsi="Arial" w:cs="Arial"/>
          <w:b/>
          <w:sz w:val="22"/>
          <w:szCs w:val="22"/>
        </w:rPr>
      </w:pPr>
      <w:r>
        <w:rPr>
          <w:rFonts w:ascii="Arial" w:hAnsi="Arial" w:cs="Arial"/>
          <w:sz w:val="22"/>
          <w:szCs w:val="22"/>
        </w:rPr>
        <w:t>Bailey Farm Updates – Traffic Issues?  The Bailey Farm apartment project is nearing completion.  Active marketing ongoing to lease apartments.   Increased traffic on 183</w:t>
      </w:r>
      <w:r w:rsidRPr="00396474">
        <w:rPr>
          <w:rFonts w:ascii="Arial" w:hAnsi="Arial" w:cs="Arial"/>
          <w:sz w:val="22"/>
          <w:szCs w:val="22"/>
          <w:vertAlign w:val="superscript"/>
        </w:rPr>
        <w:t>rd</w:t>
      </w:r>
      <w:r>
        <w:rPr>
          <w:rFonts w:ascii="Arial" w:hAnsi="Arial" w:cs="Arial"/>
          <w:sz w:val="22"/>
          <w:szCs w:val="22"/>
        </w:rPr>
        <w:t xml:space="preserve">, but no significant back-ups reported when trying to get onto the </w:t>
      </w:r>
      <w:smartTag w:uri="urn:schemas-microsoft-com:office:smarttags" w:element="address">
        <w:smartTag w:uri="urn:schemas-microsoft-com:office:smarttags" w:element="Street">
          <w:r>
            <w:rPr>
              <w:rFonts w:ascii="Arial" w:hAnsi="Arial" w:cs="Arial"/>
              <w:sz w:val="22"/>
              <w:szCs w:val="22"/>
            </w:rPr>
            <w:t>Bothell-Everett Highway</w:t>
          </w:r>
        </w:smartTag>
      </w:smartTag>
      <w:r>
        <w:rPr>
          <w:rFonts w:ascii="Arial" w:hAnsi="Arial" w:cs="Arial"/>
          <w:sz w:val="22"/>
          <w:szCs w:val="22"/>
        </w:rPr>
        <w:t xml:space="preserve"> from 183</w:t>
      </w:r>
      <w:r w:rsidRPr="00396474">
        <w:rPr>
          <w:rFonts w:ascii="Arial" w:hAnsi="Arial" w:cs="Arial"/>
          <w:sz w:val="22"/>
          <w:szCs w:val="22"/>
          <w:vertAlign w:val="superscript"/>
        </w:rPr>
        <w:t>rd</w:t>
      </w:r>
      <w:r>
        <w:rPr>
          <w:rFonts w:ascii="Arial" w:hAnsi="Arial" w:cs="Arial"/>
          <w:sz w:val="22"/>
          <w:szCs w:val="22"/>
        </w:rPr>
        <w:t>.  There are reports of Bailey Farm residents speeding on 183</w:t>
      </w:r>
      <w:r w:rsidRPr="005210FA">
        <w:rPr>
          <w:rFonts w:ascii="Arial" w:hAnsi="Arial" w:cs="Arial"/>
          <w:sz w:val="22"/>
          <w:szCs w:val="22"/>
          <w:vertAlign w:val="superscript"/>
        </w:rPr>
        <w:t>rd</w:t>
      </w:r>
      <w:r>
        <w:rPr>
          <w:rFonts w:ascii="Arial" w:hAnsi="Arial" w:cs="Arial"/>
          <w:sz w:val="22"/>
          <w:szCs w:val="22"/>
        </w:rPr>
        <w:t xml:space="preserve">.  Will continue to monitor and report to Sheriff Dept. if problematic.  </w:t>
      </w:r>
    </w:p>
    <w:p w:rsidR="00270F25" w:rsidRPr="005210FA" w:rsidRDefault="00270F25" w:rsidP="00725938">
      <w:pPr>
        <w:pStyle w:val="ListParagraph"/>
        <w:numPr>
          <w:ilvl w:val="0"/>
          <w:numId w:val="5"/>
        </w:numPr>
        <w:jc w:val="both"/>
        <w:rPr>
          <w:rFonts w:ascii="Arial" w:hAnsi="Arial" w:cs="Arial"/>
          <w:b/>
          <w:sz w:val="22"/>
          <w:szCs w:val="22"/>
        </w:rPr>
      </w:pPr>
      <w:r>
        <w:rPr>
          <w:rFonts w:ascii="Arial" w:hAnsi="Arial" w:cs="Arial"/>
          <w:sz w:val="22"/>
          <w:szCs w:val="22"/>
        </w:rPr>
        <w:t xml:space="preserve">Speed Reduction in the Neighborhood: Board is aware of the ongoing problem of cars speeding in the neighborhood.  Board discussed ways to reduce speed and some possible bus stop signs for the kids, but no final decisions made. </w:t>
      </w:r>
    </w:p>
    <w:p w:rsidR="00270F25" w:rsidRPr="00D25A03" w:rsidRDefault="00270F25" w:rsidP="00193E91">
      <w:pPr>
        <w:pStyle w:val="ListParagraph"/>
        <w:jc w:val="both"/>
        <w:rPr>
          <w:rFonts w:ascii="Arial" w:hAnsi="Arial" w:cs="Arial"/>
          <w:b/>
          <w:sz w:val="22"/>
          <w:szCs w:val="22"/>
        </w:rPr>
      </w:pPr>
    </w:p>
    <w:p w:rsidR="00270F25" w:rsidRPr="00396474" w:rsidRDefault="00270F25" w:rsidP="006E7FE6">
      <w:pPr>
        <w:pStyle w:val="ListParagraph"/>
        <w:jc w:val="both"/>
        <w:rPr>
          <w:rFonts w:ascii="Arial" w:hAnsi="Arial" w:cs="Arial"/>
          <w:b/>
          <w:sz w:val="22"/>
          <w:szCs w:val="22"/>
        </w:rPr>
      </w:pPr>
    </w:p>
    <w:p w:rsidR="00270F25" w:rsidRDefault="00270F25" w:rsidP="00A657D8">
      <w:pPr>
        <w:jc w:val="both"/>
        <w:rPr>
          <w:rFonts w:ascii="Arial" w:hAnsi="Arial" w:cs="Arial"/>
          <w:b/>
          <w:sz w:val="24"/>
          <w:szCs w:val="24"/>
        </w:rPr>
      </w:pPr>
      <w:r>
        <w:rPr>
          <w:rFonts w:ascii="Arial" w:hAnsi="Arial" w:cs="Arial"/>
          <w:b/>
          <w:sz w:val="24"/>
          <w:szCs w:val="24"/>
        </w:rPr>
        <w:t>2</w:t>
      </w:r>
      <w:r w:rsidRPr="00A657D8">
        <w:rPr>
          <w:rFonts w:ascii="Arial" w:hAnsi="Arial" w:cs="Arial"/>
          <w:b/>
          <w:sz w:val="24"/>
          <w:szCs w:val="24"/>
        </w:rPr>
        <w:t>01</w:t>
      </w:r>
      <w:r>
        <w:rPr>
          <w:rFonts w:ascii="Arial" w:hAnsi="Arial" w:cs="Arial"/>
          <w:b/>
          <w:sz w:val="24"/>
          <w:szCs w:val="24"/>
        </w:rPr>
        <w:t>3</w:t>
      </w:r>
      <w:r w:rsidRPr="00A657D8">
        <w:rPr>
          <w:rFonts w:ascii="Arial" w:hAnsi="Arial" w:cs="Arial"/>
          <w:b/>
          <w:sz w:val="24"/>
          <w:szCs w:val="24"/>
        </w:rPr>
        <w:t xml:space="preserve"> Project</w:t>
      </w:r>
      <w:r>
        <w:rPr>
          <w:rFonts w:ascii="Arial" w:hAnsi="Arial" w:cs="Arial"/>
          <w:b/>
          <w:sz w:val="24"/>
          <w:szCs w:val="24"/>
        </w:rPr>
        <w:t>s</w:t>
      </w:r>
    </w:p>
    <w:p w:rsidR="00270F25" w:rsidRDefault="00270F25" w:rsidP="00A657D8">
      <w:pPr>
        <w:jc w:val="both"/>
        <w:rPr>
          <w:rFonts w:ascii="Arial" w:hAnsi="Arial" w:cs="Arial"/>
          <w:b/>
          <w:sz w:val="24"/>
          <w:szCs w:val="24"/>
        </w:rPr>
      </w:pPr>
    </w:p>
    <w:p w:rsidR="00270F25" w:rsidRDefault="00270F25" w:rsidP="00B229C6">
      <w:pPr>
        <w:pStyle w:val="ListParagraph"/>
        <w:numPr>
          <w:ilvl w:val="0"/>
          <w:numId w:val="3"/>
        </w:numPr>
        <w:jc w:val="both"/>
        <w:rPr>
          <w:rFonts w:ascii="Arial" w:hAnsi="Arial" w:cs="Arial"/>
          <w:b/>
          <w:sz w:val="22"/>
          <w:szCs w:val="22"/>
        </w:rPr>
      </w:pPr>
      <w:r w:rsidRPr="00725938">
        <w:rPr>
          <w:rFonts w:ascii="Arial" w:hAnsi="Arial" w:cs="Arial"/>
          <w:b/>
          <w:sz w:val="22"/>
          <w:szCs w:val="22"/>
        </w:rPr>
        <w:t>Landscape Updates</w:t>
      </w:r>
      <w:r>
        <w:rPr>
          <w:rFonts w:ascii="Arial" w:hAnsi="Arial" w:cs="Arial"/>
          <w:b/>
          <w:sz w:val="22"/>
          <w:szCs w:val="22"/>
        </w:rPr>
        <w:t xml:space="preserve"> - </w:t>
      </w:r>
      <w:r>
        <w:rPr>
          <w:rFonts w:ascii="Arial" w:hAnsi="Arial" w:cs="Arial"/>
          <w:sz w:val="22"/>
          <w:szCs w:val="22"/>
        </w:rPr>
        <w:t xml:space="preserve">Board felt that the Landscaper is doing a good job.  Blair will verify with  Landscaper that the sprinklers are flushed and irrigation system is winterized. She will ask that that grass overseeding be done to the area by the entrance as needed. </w:t>
      </w:r>
    </w:p>
    <w:p w:rsidR="00270F25" w:rsidRPr="006E157F" w:rsidRDefault="00270F25" w:rsidP="00725938">
      <w:pPr>
        <w:pStyle w:val="ListParagraph"/>
        <w:numPr>
          <w:ilvl w:val="0"/>
          <w:numId w:val="3"/>
        </w:numPr>
        <w:jc w:val="both"/>
        <w:rPr>
          <w:rFonts w:ascii="Arial" w:hAnsi="Arial" w:cs="Arial"/>
          <w:b/>
          <w:sz w:val="22"/>
          <w:szCs w:val="22"/>
        </w:rPr>
      </w:pPr>
      <w:r w:rsidRPr="006E157F">
        <w:rPr>
          <w:rFonts w:ascii="Arial" w:hAnsi="Arial" w:cs="Arial"/>
          <w:b/>
          <w:sz w:val="22"/>
          <w:szCs w:val="22"/>
        </w:rPr>
        <w:t xml:space="preserve">Tree Trimming – </w:t>
      </w:r>
      <w:r w:rsidRPr="006E157F">
        <w:rPr>
          <w:rFonts w:ascii="Arial" w:hAnsi="Arial" w:cs="Arial"/>
          <w:sz w:val="22"/>
          <w:szCs w:val="22"/>
        </w:rPr>
        <w:t>We will follow the recommendations of the Tree Evaluation Report from Gilles Consulting, which includes the documented condition and recommended management of the trees in the NPGA areas.</w:t>
      </w:r>
      <w:r>
        <w:rPr>
          <w:rFonts w:ascii="Arial" w:hAnsi="Arial" w:cs="Arial"/>
          <w:sz w:val="22"/>
          <w:szCs w:val="22"/>
        </w:rPr>
        <w:t xml:space="preserve">  Board has set limit of $1500 for work to be done this year.</w:t>
      </w:r>
      <w:r w:rsidRPr="006E157F">
        <w:rPr>
          <w:rFonts w:ascii="Arial" w:hAnsi="Arial" w:cs="Arial"/>
          <w:sz w:val="22"/>
          <w:szCs w:val="22"/>
        </w:rPr>
        <w:t xml:space="preserve">  Blair </w:t>
      </w:r>
      <w:r>
        <w:rPr>
          <w:rFonts w:ascii="Arial" w:hAnsi="Arial" w:cs="Arial"/>
          <w:sz w:val="22"/>
          <w:szCs w:val="22"/>
        </w:rPr>
        <w:t>is</w:t>
      </w:r>
      <w:r w:rsidRPr="006E157F">
        <w:rPr>
          <w:rFonts w:ascii="Arial" w:hAnsi="Arial" w:cs="Arial"/>
          <w:sz w:val="22"/>
          <w:szCs w:val="22"/>
        </w:rPr>
        <w:t xml:space="preserve"> contact</w:t>
      </w:r>
      <w:r>
        <w:rPr>
          <w:rFonts w:ascii="Arial" w:hAnsi="Arial" w:cs="Arial"/>
          <w:sz w:val="22"/>
          <w:szCs w:val="22"/>
        </w:rPr>
        <w:t>ing</w:t>
      </w:r>
      <w:r w:rsidRPr="006E157F">
        <w:rPr>
          <w:rFonts w:ascii="Arial" w:hAnsi="Arial" w:cs="Arial"/>
          <w:sz w:val="22"/>
          <w:szCs w:val="22"/>
        </w:rPr>
        <w:t xml:space="preserve"> Alpine Tree Services</w:t>
      </w:r>
      <w:r>
        <w:rPr>
          <w:rFonts w:ascii="Arial" w:hAnsi="Arial" w:cs="Arial"/>
          <w:sz w:val="22"/>
          <w:szCs w:val="22"/>
        </w:rPr>
        <w:t xml:space="preserve"> (vendor used previously)</w:t>
      </w:r>
      <w:r w:rsidRPr="006E157F">
        <w:rPr>
          <w:rFonts w:ascii="Arial" w:hAnsi="Arial" w:cs="Arial"/>
          <w:sz w:val="22"/>
          <w:szCs w:val="22"/>
        </w:rPr>
        <w:t xml:space="preserve"> to get a quote </w:t>
      </w:r>
      <w:r>
        <w:rPr>
          <w:rFonts w:ascii="Arial" w:hAnsi="Arial" w:cs="Arial"/>
          <w:sz w:val="22"/>
          <w:szCs w:val="22"/>
        </w:rPr>
        <w:t xml:space="preserve">for the work. </w:t>
      </w:r>
      <w:r w:rsidRPr="006E157F">
        <w:rPr>
          <w:rFonts w:ascii="Arial" w:hAnsi="Arial" w:cs="Arial"/>
          <w:sz w:val="22"/>
          <w:szCs w:val="22"/>
        </w:rPr>
        <w:t xml:space="preserve"> </w:t>
      </w:r>
      <w:r>
        <w:rPr>
          <w:rFonts w:ascii="Arial" w:hAnsi="Arial" w:cs="Arial"/>
          <w:sz w:val="22"/>
          <w:szCs w:val="22"/>
        </w:rPr>
        <w:t xml:space="preserve"> </w:t>
      </w:r>
      <w:r w:rsidRPr="006E157F">
        <w:rPr>
          <w:rFonts w:ascii="Arial" w:hAnsi="Arial" w:cs="Arial"/>
          <w:sz w:val="22"/>
          <w:szCs w:val="22"/>
        </w:rPr>
        <w:t xml:space="preserve">Protocol will pre-notify Foxwood Homeowners with lots near where the trees will be trimmed or removed.  </w:t>
      </w:r>
    </w:p>
    <w:p w:rsidR="00270F25" w:rsidRPr="0069354F" w:rsidRDefault="00270F25" w:rsidP="00D6456F">
      <w:pPr>
        <w:pStyle w:val="ListParagraph"/>
        <w:numPr>
          <w:ilvl w:val="0"/>
          <w:numId w:val="3"/>
        </w:numPr>
        <w:jc w:val="both"/>
        <w:rPr>
          <w:rFonts w:ascii="Arial" w:hAnsi="Arial" w:cs="Arial"/>
          <w:b/>
          <w:sz w:val="24"/>
          <w:szCs w:val="24"/>
        </w:rPr>
      </w:pPr>
      <w:r w:rsidRPr="0069354F">
        <w:rPr>
          <w:rFonts w:ascii="Arial" w:hAnsi="Arial" w:cs="Arial"/>
          <w:b/>
          <w:sz w:val="22"/>
          <w:szCs w:val="22"/>
        </w:rPr>
        <w:t xml:space="preserve">Detention Pond Cleaning –  </w:t>
      </w:r>
      <w:r>
        <w:rPr>
          <w:rFonts w:ascii="Arial" w:hAnsi="Arial" w:cs="Arial"/>
          <w:sz w:val="22"/>
          <w:szCs w:val="22"/>
        </w:rPr>
        <w:t xml:space="preserve">Blair has gotten quotes from vendors.  Full clean-up will cost approx. $10,000.  To clean-up just around the pond will be approx. $1,067.  Board approved Landscape Innovations for the clean-up around the pond.  Blair will contact vendor and get this scheduled. </w:t>
      </w:r>
    </w:p>
    <w:p w:rsidR="00270F25" w:rsidRPr="006C66D4" w:rsidRDefault="00270F25" w:rsidP="00D6456F">
      <w:pPr>
        <w:pStyle w:val="ListParagraph"/>
        <w:numPr>
          <w:ilvl w:val="0"/>
          <w:numId w:val="3"/>
        </w:numPr>
        <w:jc w:val="both"/>
        <w:rPr>
          <w:rFonts w:ascii="Arial" w:hAnsi="Arial" w:cs="Arial"/>
          <w:b/>
          <w:sz w:val="22"/>
          <w:szCs w:val="22"/>
        </w:rPr>
      </w:pPr>
      <w:r w:rsidRPr="0069354F">
        <w:rPr>
          <w:rFonts w:ascii="Arial" w:hAnsi="Arial" w:cs="Arial"/>
          <w:b/>
          <w:sz w:val="22"/>
          <w:szCs w:val="22"/>
        </w:rPr>
        <w:t xml:space="preserve">Tot </w:t>
      </w:r>
      <w:smartTag w:uri="urn:schemas-microsoft-com:office:smarttags" w:element="place">
        <w:r w:rsidRPr="0069354F">
          <w:rPr>
            <w:rFonts w:ascii="Arial" w:hAnsi="Arial" w:cs="Arial"/>
            <w:b/>
            <w:sz w:val="22"/>
            <w:szCs w:val="22"/>
          </w:rPr>
          <w:t>Lot</w:t>
        </w:r>
      </w:smartTag>
      <w:r w:rsidRPr="0069354F">
        <w:rPr>
          <w:rFonts w:ascii="Arial" w:hAnsi="Arial" w:cs="Arial"/>
          <w:b/>
          <w:sz w:val="22"/>
          <w:szCs w:val="22"/>
        </w:rPr>
        <w:t xml:space="preserve"> - </w:t>
      </w:r>
      <w:r w:rsidRPr="0069354F">
        <w:rPr>
          <w:rFonts w:ascii="Arial" w:hAnsi="Arial" w:cs="Arial"/>
          <w:sz w:val="22"/>
          <w:szCs w:val="22"/>
        </w:rPr>
        <w:t>Ted Buehner did an inspection in mid-October and no carpenter ants noted during inspection.  Board will keep an eye on this, may need future treatment.</w:t>
      </w:r>
      <w:r w:rsidRPr="0069354F">
        <w:rPr>
          <w:rFonts w:ascii="Arial" w:hAnsi="Arial" w:cs="Arial"/>
          <w:b/>
          <w:sz w:val="22"/>
          <w:szCs w:val="22"/>
        </w:rPr>
        <w:t xml:space="preserve"> </w:t>
      </w:r>
      <w:r>
        <w:rPr>
          <w:rFonts w:ascii="Arial" w:hAnsi="Arial" w:cs="Arial"/>
          <w:b/>
          <w:sz w:val="22"/>
          <w:szCs w:val="22"/>
        </w:rPr>
        <w:t xml:space="preserve"> </w:t>
      </w:r>
      <w:r>
        <w:rPr>
          <w:rFonts w:ascii="Arial" w:hAnsi="Arial" w:cs="Arial"/>
          <w:sz w:val="22"/>
          <w:szCs w:val="22"/>
        </w:rPr>
        <w:t xml:space="preserve">Ted has plenty of spray available. </w:t>
      </w:r>
    </w:p>
    <w:p w:rsidR="00270F25" w:rsidRDefault="00270F25" w:rsidP="00D6456F">
      <w:pPr>
        <w:pStyle w:val="ListParagraph"/>
        <w:numPr>
          <w:ilvl w:val="0"/>
          <w:numId w:val="3"/>
        </w:numPr>
        <w:jc w:val="both"/>
        <w:rPr>
          <w:rFonts w:ascii="Arial" w:hAnsi="Arial" w:cs="Arial"/>
          <w:b/>
          <w:sz w:val="22"/>
          <w:szCs w:val="22"/>
        </w:rPr>
      </w:pPr>
      <w:r w:rsidRPr="006C66D4">
        <w:rPr>
          <w:rFonts w:ascii="Arial" w:hAnsi="Arial" w:cs="Arial"/>
          <w:b/>
          <w:sz w:val="22"/>
          <w:szCs w:val="22"/>
        </w:rPr>
        <w:t>Foxwood Meadows Entrance Signage Clean-up/Maintenance</w:t>
      </w:r>
      <w:r>
        <w:rPr>
          <w:rFonts w:ascii="Arial" w:hAnsi="Arial" w:cs="Arial"/>
          <w:b/>
          <w:sz w:val="22"/>
          <w:szCs w:val="22"/>
        </w:rPr>
        <w:t xml:space="preserve"> - </w:t>
      </w:r>
      <w:r>
        <w:rPr>
          <w:rFonts w:ascii="Arial" w:hAnsi="Arial" w:cs="Arial"/>
          <w:sz w:val="22"/>
          <w:szCs w:val="22"/>
        </w:rPr>
        <w:t xml:space="preserve">Blair has been contacting vendors for proposals.  Board set a budget of approx. $500 for this work.  Blair will send vendor proposals to the Board via e-mail for a decision to proceed with the work.  </w:t>
      </w:r>
    </w:p>
    <w:p w:rsidR="00270F25" w:rsidRPr="003D6A45" w:rsidRDefault="00270F25" w:rsidP="00D6456F">
      <w:pPr>
        <w:pStyle w:val="ListParagraph"/>
        <w:numPr>
          <w:ilvl w:val="0"/>
          <w:numId w:val="3"/>
        </w:numPr>
        <w:jc w:val="both"/>
        <w:rPr>
          <w:rFonts w:ascii="Arial" w:hAnsi="Arial" w:cs="Arial"/>
          <w:b/>
          <w:sz w:val="22"/>
          <w:szCs w:val="22"/>
        </w:rPr>
      </w:pPr>
      <w:r>
        <w:rPr>
          <w:rFonts w:ascii="Arial" w:hAnsi="Arial" w:cs="Arial"/>
          <w:b/>
          <w:sz w:val="22"/>
          <w:szCs w:val="22"/>
        </w:rPr>
        <w:t xml:space="preserve">Other? </w:t>
      </w:r>
    </w:p>
    <w:p w:rsidR="00270F25" w:rsidRPr="003D6A45" w:rsidRDefault="00270F25" w:rsidP="003D6A45">
      <w:pPr>
        <w:pStyle w:val="ListParagraph"/>
        <w:jc w:val="both"/>
        <w:rPr>
          <w:rFonts w:ascii="Arial" w:hAnsi="Arial" w:cs="Arial"/>
          <w:b/>
          <w:sz w:val="22"/>
          <w:szCs w:val="22"/>
        </w:rPr>
      </w:pPr>
    </w:p>
    <w:p w:rsidR="00270F25" w:rsidRPr="006350BB" w:rsidRDefault="00270F25" w:rsidP="006350BB">
      <w:pPr>
        <w:jc w:val="both"/>
        <w:rPr>
          <w:rFonts w:ascii="Arial" w:hAnsi="Arial" w:cs="Arial"/>
          <w:b/>
          <w:sz w:val="28"/>
          <w:szCs w:val="28"/>
        </w:rPr>
      </w:pPr>
      <w:r w:rsidRPr="00D25A03">
        <w:rPr>
          <w:rFonts w:ascii="Arial" w:hAnsi="Arial" w:cs="Arial"/>
          <w:b/>
          <w:sz w:val="28"/>
          <w:szCs w:val="28"/>
        </w:rPr>
        <w:t>S</w:t>
      </w:r>
      <w:r w:rsidRPr="002637C3">
        <w:rPr>
          <w:rFonts w:ascii="Arial" w:hAnsi="Arial" w:cs="Arial"/>
          <w:b/>
          <w:sz w:val="28"/>
          <w:szCs w:val="28"/>
        </w:rPr>
        <w:t xml:space="preserve">ocial </w:t>
      </w:r>
      <w:r>
        <w:rPr>
          <w:rFonts w:ascii="Arial" w:hAnsi="Arial" w:cs="Arial"/>
          <w:b/>
          <w:sz w:val="28"/>
          <w:szCs w:val="28"/>
        </w:rPr>
        <w:t>Planning</w:t>
      </w:r>
      <w:r w:rsidRPr="006350BB">
        <w:rPr>
          <w:rFonts w:ascii="Arial" w:hAnsi="Arial" w:cs="Arial"/>
          <w:sz w:val="22"/>
          <w:szCs w:val="22"/>
        </w:rPr>
        <w:t xml:space="preserve">    </w:t>
      </w:r>
    </w:p>
    <w:p w:rsidR="00270F25" w:rsidRDefault="00270F25" w:rsidP="0069354F">
      <w:pPr>
        <w:pStyle w:val="ListParagraph"/>
        <w:numPr>
          <w:ilvl w:val="0"/>
          <w:numId w:val="3"/>
        </w:numPr>
        <w:jc w:val="both"/>
        <w:rPr>
          <w:rFonts w:ascii="Arial" w:hAnsi="Arial" w:cs="Arial"/>
          <w:b/>
          <w:sz w:val="22"/>
          <w:szCs w:val="22"/>
        </w:rPr>
      </w:pPr>
      <w:r w:rsidRPr="0069354F">
        <w:rPr>
          <w:rFonts w:ascii="Arial" w:hAnsi="Arial" w:cs="Arial"/>
          <w:b/>
          <w:sz w:val="22"/>
          <w:szCs w:val="22"/>
        </w:rPr>
        <w:t xml:space="preserve">Halloween Trick or Treating in the Neighborhood </w:t>
      </w:r>
      <w:r>
        <w:rPr>
          <w:rFonts w:ascii="Arial" w:hAnsi="Arial" w:cs="Arial"/>
          <w:b/>
          <w:sz w:val="22"/>
          <w:szCs w:val="22"/>
        </w:rPr>
        <w:t>–</w:t>
      </w:r>
      <w:r w:rsidRPr="0069354F">
        <w:rPr>
          <w:rFonts w:ascii="Arial" w:hAnsi="Arial" w:cs="Arial"/>
          <w:b/>
          <w:sz w:val="22"/>
          <w:szCs w:val="22"/>
        </w:rPr>
        <w:t xml:space="preserve"> </w:t>
      </w:r>
      <w:r>
        <w:rPr>
          <w:rFonts w:ascii="Arial" w:hAnsi="Arial" w:cs="Arial"/>
          <w:sz w:val="22"/>
          <w:szCs w:val="22"/>
        </w:rPr>
        <w:t xml:space="preserve"> Foxwood always has a good turnout of trick-or-treaters.  Houses are decorated for Halloween.  It’s a fun social event for the neighborhood.</w:t>
      </w:r>
    </w:p>
    <w:p w:rsidR="00270F25" w:rsidRPr="0069354F" w:rsidRDefault="00270F25" w:rsidP="0069354F">
      <w:pPr>
        <w:pStyle w:val="ListParagraph"/>
        <w:numPr>
          <w:ilvl w:val="0"/>
          <w:numId w:val="3"/>
        </w:numPr>
        <w:jc w:val="both"/>
        <w:rPr>
          <w:rFonts w:ascii="Arial" w:hAnsi="Arial" w:cs="Arial"/>
          <w:b/>
          <w:sz w:val="22"/>
          <w:szCs w:val="22"/>
        </w:rPr>
      </w:pPr>
      <w:smartTag w:uri="urn:schemas-microsoft-com:office:smarttags" w:element="place">
        <w:r>
          <w:rPr>
            <w:rFonts w:ascii="Arial" w:hAnsi="Arial" w:cs="Arial"/>
            <w:b/>
            <w:sz w:val="22"/>
            <w:szCs w:val="22"/>
          </w:rPr>
          <w:t>Holiday</w:t>
        </w:r>
      </w:smartTag>
      <w:r>
        <w:rPr>
          <w:rFonts w:ascii="Arial" w:hAnsi="Arial" w:cs="Arial"/>
          <w:b/>
          <w:sz w:val="22"/>
          <w:szCs w:val="22"/>
        </w:rPr>
        <w:t xml:space="preserve"> Event – </w:t>
      </w:r>
      <w:r>
        <w:rPr>
          <w:rFonts w:ascii="Arial" w:hAnsi="Arial" w:cs="Arial"/>
          <w:sz w:val="22"/>
          <w:szCs w:val="22"/>
        </w:rPr>
        <w:t>Discussion about Progressive Dinner, Caroling Groups, Decoration Contest – no Social Events planners at this point.  No action at this time.</w:t>
      </w:r>
    </w:p>
    <w:p w:rsidR="00270F25" w:rsidRPr="00D6456F" w:rsidRDefault="00270F25" w:rsidP="00275663">
      <w:pPr>
        <w:pStyle w:val="ListParagraph"/>
        <w:jc w:val="both"/>
        <w:rPr>
          <w:rFonts w:ascii="Arial" w:hAnsi="Arial" w:cs="Arial"/>
          <w:b/>
          <w:sz w:val="28"/>
          <w:szCs w:val="28"/>
        </w:rPr>
      </w:pPr>
    </w:p>
    <w:p w:rsidR="00270F25" w:rsidRPr="00F226AC" w:rsidRDefault="00270F25" w:rsidP="00D25A03">
      <w:pPr>
        <w:jc w:val="both"/>
        <w:rPr>
          <w:rFonts w:ascii="Arial" w:hAnsi="Arial" w:cs="Arial"/>
          <w:b/>
          <w:sz w:val="28"/>
          <w:szCs w:val="28"/>
        </w:rPr>
      </w:pPr>
      <w:r w:rsidRPr="00F226AC">
        <w:rPr>
          <w:rFonts w:ascii="Arial" w:hAnsi="Arial" w:cs="Arial"/>
          <w:b/>
          <w:sz w:val="28"/>
          <w:szCs w:val="28"/>
        </w:rPr>
        <w:t>Communications</w:t>
      </w:r>
    </w:p>
    <w:p w:rsidR="00270F25" w:rsidRDefault="00270F25" w:rsidP="00B229C6">
      <w:pPr>
        <w:pStyle w:val="ListParagraph"/>
        <w:numPr>
          <w:ilvl w:val="0"/>
          <w:numId w:val="4"/>
        </w:numPr>
        <w:jc w:val="both"/>
        <w:rPr>
          <w:rFonts w:ascii="Arial" w:hAnsi="Arial" w:cs="Arial"/>
          <w:sz w:val="22"/>
          <w:szCs w:val="22"/>
        </w:rPr>
      </w:pPr>
      <w:r w:rsidRPr="009B421C">
        <w:rPr>
          <w:rFonts w:ascii="Arial" w:hAnsi="Arial" w:cs="Arial"/>
          <w:b/>
          <w:sz w:val="22"/>
          <w:szCs w:val="22"/>
        </w:rPr>
        <w:t>Foxwood</w:t>
      </w:r>
      <w:r>
        <w:rPr>
          <w:rFonts w:ascii="Arial" w:hAnsi="Arial" w:cs="Arial"/>
          <w:b/>
          <w:sz w:val="22"/>
          <w:szCs w:val="22"/>
        </w:rPr>
        <w:t xml:space="preserve"> HOA Website- </w:t>
      </w:r>
      <w:r>
        <w:rPr>
          <w:rFonts w:ascii="Arial" w:hAnsi="Arial" w:cs="Arial"/>
          <w:sz w:val="22"/>
          <w:szCs w:val="22"/>
        </w:rPr>
        <w:t xml:space="preserve">Website is fully up and running.  All documents are on the website, including CC&amp;Rs.  Blair will order magnets with the website URL for Foxwood HOA members. Jan’s letter to homeowners will include information about the Foxwood HOA Website.  Board suggested that articles regarding emergency management be posted on the website.  Ted suggested a neighborhood photo contest (landscape, Halloween, Thanksgiving, etc.)  Process/Forms for house painting should be posted on the website for Spring, 2014.  Board brainstormed other article topics.  </w:t>
      </w:r>
    </w:p>
    <w:p w:rsidR="00270F25" w:rsidRDefault="00270F25" w:rsidP="00B229C6">
      <w:pPr>
        <w:pStyle w:val="ListParagraph"/>
        <w:numPr>
          <w:ilvl w:val="0"/>
          <w:numId w:val="4"/>
        </w:numPr>
        <w:jc w:val="both"/>
        <w:rPr>
          <w:rFonts w:ascii="Arial" w:hAnsi="Arial" w:cs="Arial"/>
          <w:sz w:val="22"/>
          <w:szCs w:val="22"/>
        </w:rPr>
      </w:pPr>
      <w:r w:rsidRPr="009B421C">
        <w:rPr>
          <w:rFonts w:ascii="Arial" w:hAnsi="Arial" w:cs="Arial"/>
          <w:b/>
          <w:sz w:val="22"/>
          <w:szCs w:val="22"/>
        </w:rPr>
        <w:t>Owner Directory: contact information – updates for new owners:  Lots 3, 19, 17</w:t>
      </w:r>
      <w:r w:rsidRPr="009B421C">
        <w:rPr>
          <w:rFonts w:ascii="Arial" w:hAnsi="Arial" w:cs="Arial"/>
          <w:b/>
          <w:sz w:val="28"/>
          <w:szCs w:val="28"/>
        </w:rPr>
        <w:t xml:space="preserve"> </w:t>
      </w:r>
      <w:r w:rsidRPr="009B421C">
        <w:rPr>
          <w:rFonts w:ascii="Arial" w:hAnsi="Arial" w:cs="Arial"/>
          <w:sz w:val="22"/>
          <w:szCs w:val="22"/>
        </w:rPr>
        <w:t xml:space="preserve">Blair will update neighborhood list with contact information for new homeowners of Lots 3, 19 and 17.  Jan asked that the lot number be associated with the homeowner’s name on the list.  </w:t>
      </w:r>
    </w:p>
    <w:p w:rsidR="00270F25" w:rsidRPr="009B421C" w:rsidRDefault="00270F25" w:rsidP="00B229C6">
      <w:pPr>
        <w:pStyle w:val="ListParagraph"/>
        <w:numPr>
          <w:ilvl w:val="0"/>
          <w:numId w:val="4"/>
        </w:numPr>
        <w:jc w:val="both"/>
        <w:rPr>
          <w:rFonts w:ascii="Arial" w:hAnsi="Arial" w:cs="Arial"/>
          <w:sz w:val="22"/>
          <w:szCs w:val="22"/>
        </w:rPr>
      </w:pPr>
      <w:r>
        <w:rPr>
          <w:rFonts w:ascii="Arial" w:hAnsi="Arial" w:cs="Arial"/>
          <w:b/>
          <w:sz w:val="22"/>
          <w:szCs w:val="22"/>
        </w:rPr>
        <w:t xml:space="preserve">Welcome Packets for New Neighbors - </w:t>
      </w:r>
      <w:r>
        <w:rPr>
          <w:rFonts w:ascii="Arial" w:hAnsi="Arial" w:cs="Arial"/>
          <w:sz w:val="22"/>
          <w:szCs w:val="22"/>
        </w:rPr>
        <w:t xml:space="preserve"> Blair reported that Protocol has sent out welcome packets to new homeowners (Lot 3, Lot 19, Lot 17) and contact information is updated. </w:t>
      </w:r>
    </w:p>
    <w:p w:rsidR="00270F25" w:rsidRPr="009D02D4" w:rsidRDefault="00270F25" w:rsidP="00B229C6">
      <w:pPr>
        <w:pStyle w:val="ListParagraph"/>
        <w:numPr>
          <w:ilvl w:val="0"/>
          <w:numId w:val="4"/>
        </w:numPr>
        <w:jc w:val="both"/>
        <w:rPr>
          <w:rFonts w:ascii="Arial" w:hAnsi="Arial" w:cs="Arial"/>
          <w:sz w:val="22"/>
          <w:szCs w:val="22"/>
        </w:rPr>
      </w:pPr>
      <w:r>
        <w:rPr>
          <w:rFonts w:ascii="Arial" w:hAnsi="Arial" w:cs="Arial"/>
          <w:b/>
          <w:sz w:val="22"/>
          <w:szCs w:val="22"/>
        </w:rPr>
        <w:t>Neighborhood Communications from Board –</w:t>
      </w:r>
      <w:r>
        <w:rPr>
          <w:rFonts w:ascii="Arial" w:hAnsi="Arial" w:cs="Arial"/>
          <w:sz w:val="22"/>
          <w:szCs w:val="22"/>
        </w:rPr>
        <w:t xml:space="preserve"> Jan drafted a Board Communication Letter for the Foxwood HOA members.  Board made a few suggestions/changes.  Jan will e-mail it. </w:t>
      </w:r>
    </w:p>
    <w:p w:rsidR="00270F25" w:rsidRPr="00E0548B" w:rsidRDefault="00270F25" w:rsidP="00E0548B">
      <w:pPr>
        <w:jc w:val="both"/>
        <w:rPr>
          <w:rFonts w:ascii="Arial" w:hAnsi="Arial" w:cs="Arial"/>
          <w:b/>
          <w:sz w:val="22"/>
          <w:szCs w:val="22"/>
        </w:rPr>
      </w:pPr>
      <w:r w:rsidRPr="00E0548B">
        <w:rPr>
          <w:rFonts w:ascii="Arial" w:hAnsi="Arial" w:cs="Arial"/>
          <w:sz w:val="22"/>
          <w:szCs w:val="22"/>
        </w:rPr>
        <w:t xml:space="preserve">   </w:t>
      </w:r>
    </w:p>
    <w:p w:rsidR="00270F25" w:rsidRPr="00545024" w:rsidRDefault="00270F25" w:rsidP="0061512A">
      <w:pPr>
        <w:jc w:val="both"/>
        <w:rPr>
          <w:rFonts w:ascii="Arial" w:hAnsi="Arial" w:cs="Arial"/>
          <w:b/>
          <w:sz w:val="28"/>
          <w:szCs w:val="28"/>
        </w:rPr>
      </w:pPr>
      <w:r w:rsidRPr="00545024">
        <w:rPr>
          <w:rFonts w:ascii="Arial" w:hAnsi="Arial" w:cs="Arial"/>
          <w:b/>
          <w:sz w:val="28"/>
          <w:szCs w:val="28"/>
        </w:rPr>
        <w:t>Wrap-up</w:t>
      </w:r>
      <w:r>
        <w:rPr>
          <w:rFonts w:ascii="Arial" w:hAnsi="Arial" w:cs="Arial"/>
          <w:b/>
          <w:sz w:val="28"/>
          <w:szCs w:val="28"/>
        </w:rPr>
        <w:t>/Next Meeting</w:t>
      </w:r>
    </w:p>
    <w:p w:rsidR="00270F25" w:rsidRDefault="00270F25" w:rsidP="00AC610F">
      <w:pPr>
        <w:jc w:val="both"/>
        <w:rPr>
          <w:rFonts w:ascii="Arial" w:hAnsi="Arial" w:cs="Arial"/>
          <w:sz w:val="22"/>
          <w:szCs w:val="22"/>
        </w:rPr>
      </w:pPr>
      <w:r>
        <w:rPr>
          <w:rFonts w:ascii="Arial" w:hAnsi="Arial" w:cs="Arial"/>
          <w:sz w:val="22"/>
          <w:szCs w:val="22"/>
        </w:rPr>
        <w:t xml:space="preserve">Jan thanked the Board of Directors and Association Manager for attending.  Meeting adjourned at 9:15 p.m.   Next meeting will be the Budget meeting and is tentatively scheduled for Monday, November 11th at 7:00 p.m. at Ted Buehner’s home.     </w:t>
      </w:r>
    </w:p>
    <w:p w:rsidR="00270F25" w:rsidRDefault="00270F25" w:rsidP="00AC610F">
      <w:pPr>
        <w:jc w:val="both"/>
        <w:rPr>
          <w:rFonts w:ascii="Arial" w:hAnsi="Arial" w:cs="Arial"/>
          <w:sz w:val="22"/>
          <w:szCs w:val="22"/>
        </w:rPr>
      </w:pPr>
    </w:p>
    <w:p w:rsidR="00270F25" w:rsidRDefault="00270F25" w:rsidP="00AC610F">
      <w:pPr>
        <w:jc w:val="both"/>
        <w:rPr>
          <w:rFonts w:ascii="Arial" w:hAnsi="Arial" w:cs="Arial"/>
          <w:sz w:val="22"/>
          <w:szCs w:val="22"/>
        </w:rPr>
      </w:pPr>
    </w:p>
    <w:p w:rsidR="00270F25" w:rsidRPr="002F6BF8" w:rsidRDefault="00270F25" w:rsidP="002F6BF8">
      <w:pPr>
        <w:jc w:val="both"/>
        <w:rPr>
          <w:rFonts w:ascii="Arial" w:hAnsi="Arial" w:cs="Arial"/>
          <w:sz w:val="22"/>
          <w:szCs w:val="22"/>
        </w:rPr>
      </w:pPr>
      <w:r>
        <w:rPr>
          <w:rFonts w:ascii="Arial" w:hAnsi="Arial" w:cs="Arial"/>
          <w:sz w:val="22"/>
          <w:szCs w:val="22"/>
        </w:rPr>
        <w:t xml:space="preserve">Submitted by: Gary Thompson, Secretary with review/edits by Jan Radoslovich, President. </w:t>
      </w:r>
    </w:p>
    <w:p w:rsidR="00270F25" w:rsidRDefault="00270F25" w:rsidP="00CA51B5">
      <w:pPr>
        <w:spacing w:after="120"/>
        <w:jc w:val="both"/>
      </w:pPr>
    </w:p>
    <w:p w:rsidR="00270F25" w:rsidRDefault="00270F25" w:rsidP="00CA51B5">
      <w:pPr>
        <w:spacing w:after="120"/>
        <w:jc w:val="both"/>
        <w:rPr>
          <w:rFonts w:ascii="Arial" w:hAnsi="Arial" w:cs="Arial"/>
          <w:sz w:val="22"/>
          <w:szCs w:val="22"/>
        </w:rPr>
      </w:pPr>
    </w:p>
    <w:p w:rsidR="00270F25" w:rsidRDefault="00270F25" w:rsidP="00CA51B5">
      <w:pPr>
        <w:spacing w:after="120"/>
        <w:jc w:val="both"/>
        <w:rPr>
          <w:rFonts w:ascii="Arial" w:hAnsi="Arial" w:cs="Arial"/>
          <w:sz w:val="22"/>
          <w:szCs w:val="22"/>
        </w:rPr>
      </w:pPr>
    </w:p>
    <w:sectPr w:rsidR="00270F25" w:rsidSect="00B34064">
      <w:headerReference w:type="default" r:id="rId9"/>
      <w:footerReference w:type="even" r:id="rId10"/>
      <w:footerReference w:type="default" r:id="rId11"/>
      <w:headerReference w:type="first" r:id="rId12"/>
      <w:pgSz w:w="12240" w:h="15840" w:code="1"/>
      <w:pgMar w:top="720" w:right="720" w:bottom="720" w:left="720" w:header="720" w:footer="720" w:gutter="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0F25" w:rsidRDefault="00270F25">
      <w:r>
        <w:separator/>
      </w:r>
    </w:p>
  </w:endnote>
  <w:endnote w:type="continuationSeparator" w:id="0">
    <w:p w:rsidR="00270F25" w:rsidRDefault="00270F2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Lucida Calligraphy">
    <w:altName w:val="Coronet"/>
    <w:panose1 w:val="00000000000000000000"/>
    <w:charset w:val="00"/>
    <w:family w:val="script"/>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0F25" w:rsidRDefault="00270F25" w:rsidP="0005261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70F25" w:rsidRDefault="00270F25" w:rsidP="00EB0CA5">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0F25" w:rsidRDefault="00270F25" w:rsidP="0005261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270F25" w:rsidRDefault="00270F25" w:rsidP="00EB0CA5">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0F25" w:rsidRDefault="00270F25">
      <w:r>
        <w:separator/>
      </w:r>
    </w:p>
  </w:footnote>
  <w:footnote w:type="continuationSeparator" w:id="0">
    <w:p w:rsidR="00270F25" w:rsidRDefault="00270F2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0F25" w:rsidRDefault="00270F25">
    <w:pPr>
      <w:pStyle w:val="Header"/>
    </w:pPr>
  </w:p>
  <w:p w:rsidR="00270F25" w:rsidRDefault="00270F25">
    <w:pPr>
      <w:pStyle w:val="Header"/>
      <w:rPr>
        <w:sz w:val="16"/>
      </w:rPr>
    </w:pPr>
    <w:r>
      <w:rPr>
        <w:sz w:val="16"/>
      </w:rPr>
      <w:t>Foxwood Meadows Homeowners' Association</w:t>
    </w:r>
    <w:r>
      <w:rPr>
        <w:sz w:val="16"/>
      </w:rPr>
      <w:br/>
      <w:t>Board Meeting – October 14, 2013</w:t>
    </w:r>
    <w:r>
      <w:rPr>
        <w:sz w:val="16"/>
      </w:rPr>
      <w:br/>
      <w:t>Page </w:t>
    </w:r>
    <w:r>
      <w:rPr>
        <w:rStyle w:val="PageNumber"/>
        <w:sz w:val="16"/>
      </w:rPr>
      <w:fldChar w:fldCharType="begin"/>
    </w:r>
    <w:r>
      <w:rPr>
        <w:rStyle w:val="PageNumber"/>
        <w:sz w:val="16"/>
      </w:rPr>
      <w:instrText xml:space="preserve"> PAGE </w:instrText>
    </w:r>
    <w:r>
      <w:rPr>
        <w:rStyle w:val="PageNumber"/>
        <w:sz w:val="16"/>
      </w:rPr>
      <w:fldChar w:fldCharType="separate"/>
    </w:r>
    <w:r>
      <w:rPr>
        <w:rStyle w:val="PageNumber"/>
        <w:noProof/>
        <w:sz w:val="16"/>
      </w:rPr>
      <w:t>1</w:t>
    </w:r>
    <w:r>
      <w:rPr>
        <w:rStyle w:val="PageNumber"/>
        <w:sz w:val="16"/>
      </w:rPr>
      <w:fldChar w:fldCharType="end"/>
    </w:r>
  </w:p>
  <w:p w:rsidR="00270F25" w:rsidRDefault="00270F25"/>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0F25" w:rsidRDefault="00270F25">
    <w:pPr>
      <w:pStyle w:val="Title"/>
      <w:rPr>
        <w:sz w:val="20"/>
      </w:rPr>
    </w:pPr>
    <w:r w:rsidRPr="00490614">
      <w:rPr>
        <w:sz w:val="20"/>
      </w:rPr>
      <w:object w:dxaOrig="3000" w:dyaOrig="31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81pt;height:66pt" o:ole="" fillcolor="window">
          <v:imagedata r:id="rId1" o:title="" blacklevel="1966f"/>
        </v:shape>
        <o:OLEObject Type="Embed" ProgID="MSPhotoEd.3" ShapeID="_x0000_i1026" DrawAspect="Content" ObjectID="_1448696264" r:id="rId2"/>
      </w:object>
    </w:r>
  </w:p>
  <w:p w:rsidR="00270F25" w:rsidRDefault="00270F2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67413"/>
    <w:multiLevelType w:val="hybridMultilevel"/>
    <w:tmpl w:val="B1324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90509F"/>
    <w:multiLevelType w:val="hybridMultilevel"/>
    <w:tmpl w:val="09742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CE67F2"/>
    <w:multiLevelType w:val="hybridMultilevel"/>
    <w:tmpl w:val="7B249A40"/>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83677E6"/>
    <w:multiLevelType w:val="hybridMultilevel"/>
    <w:tmpl w:val="055869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8B611BC"/>
    <w:multiLevelType w:val="hybridMultilevel"/>
    <w:tmpl w:val="2E387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C3F59C6"/>
    <w:multiLevelType w:val="hybridMultilevel"/>
    <w:tmpl w:val="9C865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9044307"/>
    <w:multiLevelType w:val="hybridMultilevel"/>
    <w:tmpl w:val="339E9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C8216D9"/>
    <w:multiLevelType w:val="hybridMultilevel"/>
    <w:tmpl w:val="7A64F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74176451"/>
    <w:multiLevelType w:val="hybridMultilevel"/>
    <w:tmpl w:val="77C67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8"/>
  </w:num>
  <w:num w:numId="5">
    <w:abstractNumId w:val="1"/>
  </w:num>
  <w:num w:numId="6">
    <w:abstractNumId w:val="5"/>
  </w:num>
  <w:num w:numId="7">
    <w:abstractNumId w:val="6"/>
  </w:num>
  <w:num w:numId="8">
    <w:abstractNumId w:val="7"/>
  </w:num>
  <w:num w:numId="9">
    <w:abstractNumId w:val="4"/>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stylePaneFormatFilter w:val="3F01"/>
  <w:defaultTabStop w:val="720"/>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605C2"/>
    <w:rsid w:val="000037BA"/>
    <w:rsid w:val="00005C0C"/>
    <w:rsid w:val="00005E23"/>
    <w:rsid w:val="00007C24"/>
    <w:rsid w:val="00010A9E"/>
    <w:rsid w:val="00010CBA"/>
    <w:rsid w:val="00013313"/>
    <w:rsid w:val="000173D2"/>
    <w:rsid w:val="00030C6E"/>
    <w:rsid w:val="0003137D"/>
    <w:rsid w:val="00031FA4"/>
    <w:rsid w:val="00032921"/>
    <w:rsid w:val="00033089"/>
    <w:rsid w:val="00035A05"/>
    <w:rsid w:val="00043B9F"/>
    <w:rsid w:val="00044E04"/>
    <w:rsid w:val="000467C3"/>
    <w:rsid w:val="000479C7"/>
    <w:rsid w:val="00052618"/>
    <w:rsid w:val="00054B43"/>
    <w:rsid w:val="00054E7C"/>
    <w:rsid w:val="000558CD"/>
    <w:rsid w:val="000631DF"/>
    <w:rsid w:val="00065D0B"/>
    <w:rsid w:val="00072C8A"/>
    <w:rsid w:val="00076D59"/>
    <w:rsid w:val="00080257"/>
    <w:rsid w:val="00083749"/>
    <w:rsid w:val="000855F7"/>
    <w:rsid w:val="0008731B"/>
    <w:rsid w:val="00087A9E"/>
    <w:rsid w:val="00093E3E"/>
    <w:rsid w:val="00095DFC"/>
    <w:rsid w:val="00095E7E"/>
    <w:rsid w:val="000966F1"/>
    <w:rsid w:val="000A1E1B"/>
    <w:rsid w:val="000A3A66"/>
    <w:rsid w:val="000A4632"/>
    <w:rsid w:val="000A60F1"/>
    <w:rsid w:val="000B1201"/>
    <w:rsid w:val="000B1470"/>
    <w:rsid w:val="000B1D7D"/>
    <w:rsid w:val="000B4F9A"/>
    <w:rsid w:val="000B685B"/>
    <w:rsid w:val="000B68E0"/>
    <w:rsid w:val="000C08FD"/>
    <w:rsid w:val="000C3D9F"/>
    <w:rsid w:val="000C572B"/>
    <w:rsid w:val="000C5B27"/>
    <w:rsid w:val="000D077C"/>
    <w:rsid w:val="000D16C3"/>
    <w:rsid w:val="000D72B2"/>
    <w:rsid w:val="000E7DF1"/>
    <w:rsid w:val="000F3362"/>
    <w:rsid w:val="000F6D3F"/>
    <w:rsid w:val="000F7D73"/>
    <w:rsid w:val="00103332"/>
    <w:rsid w:val="00103B43"/>
    <w:rsid w:val="00104C4A"/>
    <w:rsid w:val="00113172"/>
    <w:rsid w:val="00116C41"/>
    <w:rsid w:val="0012394D"/>
    <w:rsid w:val="0012483B"/>
    <w:rsid w:val="001276CF"/>
    <w:rsid w:val="001365DC"/>
    <w:rsid w:val="0014128F"/>
    <w:rsid w:val="00143308"/>
    <w:rsid w:val="00145552"/>
    <w:rsid w:val="0015149F"/>
    <w:rsid w:val="00151E12"/>
    <w:rsid w:val="001523A3"/>
    <w:rsid w:val="00161D74"/>
    <w:rsid w:val="001622E1"/>
    <w:rsid w:val="0016310C"/>
    <w:rsid w:val="00166092"/>
    <w:rsid w:val="0016642B"/>
    <w:rsid w:val="0017060F"/>
    <w:rsid w:val="00172588"/>
    <w:rsid w:val="001727FA"/>
    <w:rsid w:val="001733E2"/>
    <w:rsid w:val="00174EA7"/>
    <w:rsid w:val="0017549A"/>
    <w:rsid w:val="00181ED3"/>
    <w:rsid w:val="001824BE"/>
    <w:rsid w:val="00184D9D"/>
    <w:rsid w:val="00186680"/>
    <w:rsid w:val="00193912"/>
    <w:rsid w:val="00193E91"/>
    <w:rsid w:val="00194697"/>
    <w:rsid w:val="00197684"/>
    <w:rsid w:val="001A545B"/>
    <w:rsid w:val="001A5E9C"/>
    <w:rsid w:val="001B4800"/>
    <w:rsid w:val="001B5807"/>
    <w:rsid w:val="001C043E"/>
    <w:rsid w:val="001C349F"/>
    <w:rsid w:val="001C45C1"/>
    <w:rsid w:val="001C4806"/>
    <w:rsid w:val="001C4A16"/>
    <w:rsid w:val="001C68E3"/>
    <w:rsid w:val="001D49F1"/>
    <w:rsid w:val="001E39FA"/>
    <w:rsid w:val="001E522E"/>
    <w:rsid w:val="001E63DB"/>
    <w:rsid w:val="001E674E"/>
    <w:rsid w:val="001F1AC8"/>
    <w:rsid w:val="001F24DF"/>
    <w:rsid w:val="001F3A66"/>
    <w:rsid w:val="001F45FF"/>
    <w:rsid w:val="001F4F38"/>
    <w:rsid w:val="001F680D"/>
    <w:rsid w:val="001F6AC0"/>
    <w:rsid w:val="00202155"/>
    <w:rsid w:val="00205FC9"/>
    <w:rsid w:val="00206145"/>
    <w:rsid w:val="00206F6F"/>
    <w:rsid w:val="00211731"/>
    <w:rsid w:val="00234A26"/>
    <w:rsid w:val="00234E4F"/>
    <w:rsid w:val="0023782D"/>
    <w:rsid w:val="00237D41"/>
    <w:rsid w:val="002434C6"/>
    <w:rsid w:val="0024389A"/>
    <w:rsid w:val="00253B1C"/>
    <w:rsid w:val="002605C2"/>
    <w:rsid w:val="0026115C"/>
    <w:rsid w:val="00261162"/>
    <w:rsid w:val="002613D0"/>
    <w:rsid w:val="002621FB"/>
    <w:rsid w:val="00262F10"/>
    <w:rsid w:val="002637C3"/>
    <w:rsid w:val="0026439D"/>
    <w:rsid w:val="00266F2D"/>
    <w:rsid w:val="00270F25"/>
    <w:rsid w:val="00271750"/>
    <w:rsid w:val="00273C3F"/>
    <w:rsid w:val="00275663"/>
    <w:rsid w:val="002757F2"/>
    <w:rsid w:val="0028089F"/>
    <w:rsid w:val="00284532"/>
    <w:rsid w:val="00290644"/>
    <w:rsid w:val="002952E6"/>
    <w:rsid w:val="00296ADF"/>
    <w:rsid w:val="002A1CD7"/>
    <w:rsid w:val="002A2974"/>
    <w:rsid w:val="002A568B"/>
    <w:rsid w:val="002B2E60"/>
    <w:rsid w:val="002B4F04"/>
    <w:rsid w:val="002B6C15"/>
    <w:rsid w:val="002C134D"/>
    <w:rsid w:val="002C783D"/>
    <w:rsid w:val="002D7208"/>
    <w:rsid w:val="002E7309"/>
    <w:rsid w:val="002E7B67"/>
    <w:rsid w:val="002F55A9"/>
    <w:rsid w:val="002F5E80"/>
    <w:rsid w:val="002F6BF8"/>
    <w:rsid w:val="00300A59"/>
    <w:rsid w:val="00304E4A"/>
    <w:rsid w:val="00305760"/>
    <w:rsid w:val="0030607A"/>
    <w:rsid w:val="003077FA"/>
    <w:rsid w:val="00311594"/>
    <w:rsid w:val="00311681"/>
    <w:rsid w:val="00312C99"/>
    <w:rsid w:val="0031346F"/>
    <w:rsid w:val="0031521E"/>
    <w:rsid w:val="003172F9"/>
    <w:rsid w:val="00322B93"/>
    <w:rsid w:val="003238E7"/>
    <w:rsid w:val="00323BEA"/>
    <w:rsid w:val="00324EFC"/>
    <w:rsid w:val="00344109"/>
    <w:rsid w:val="00344623"/>
    <w:rsid w:val="00353049"/>
    <w:rsid w:val="00353B41"/>
    <w:rsid w:val="00353E33"/>
    <w:rsid w:val="00361170"/>
    <w:rsid w:val="00362352"/>
    <w:rsid w:val="003628A5"/>
    <w:rsid w:val="00362954"/>
    <w:rsid w:val="00363387"/>
    <w:rsid w:val="0036605A"/>
    <w:rsid w:val="003662CE"/>
    <w:rsid w:val="003714DC"/>
    <w:rsid w:val="00371AAE"/>
    <w:rsid w:val="00375C8B"/>
    <w:rsid w:val="00382A82"/>
    <w:rsid w:val="00382FD8"/>
    <w:rsid w:val="00383951"/>
    <w:rsid w:val="00383A56"/>
    <w:rsid w:val="003855B7"/>
    <w:rsid w:val="00394CE9"/>
    <w:rsid w:val="00396474"/>
    <w:rsid w:val="003A7027"/>
    <w:rsid w:val="003B5004"/>
    <w:rsid w:val="003B58E7"/>
    <w:rsid w:val="003B652A"/>
    <w:rsid w:val="003B6D29"/>
    <w:rsid w:val="003C0CD9"/>
    <w:rsid w:val="003C2484"/>
    <w:rsid w:val="003C2E04"/>
    <w:rsid w:val="003C41B2"/>
    <w:rsid w:val="003D6A45"/>
    <w:rsid w:val="003E1A59"/>
    <w:rsid w:val="003E2C64"/>
    <w:rsid w:val="003E3919"/>
    <w:rsid w:val="003E4022"/>
    <w:rsid w:val="003E5F56"/>
    <w:rsid w:val="003E6F19"/>
    <w:rsid w:val="003F049A"/>
    <w:rsid w:val="003F1630"/>
    <w:rsid w:val="003F1E09"/>
    <w:rsid w:val="003F2652"/>
    <w:rsid w:val="003F7794"/>
    <w:rsid w:val="00401932"/>
    <w:rsid w:val="00401E76"/>
    <w:rsid w:val="00402077"/>
    <w:rsid w:val="00402273"/>
    <w:rsid w:val="00403793"/>
    <w:rsid w:val="00404CD7"/>
    <w:rsid w:val="00405F72"/>
    <w:rsid w:val="004111B3"/>
    <w:rsid w:val="00411906"/>
    <w:rsid w:val="00411EEC"/>
    <w:rsid w:val="00422BE4"/>
    <w:rsid w:val="00425A9C"/>
    <w:rsid w:val="00432F5F"/>
    <w:rsid w:val="00436216"/>
    <w:rsid w:val="004377E2"/>
    <w:rsid w:val="004435DE"/>
    <w:rsid w:val="00444073"/>
    <w:rsid w:val="00444169"/>
    <w:rsid w:val="00453DC5"/>
    <w:rsid w:val="0045554A"/>
    <w:rsid w:val="00456212"/>
    <w:rsid w:val="004628B7"/>
    <w:rsid w:val="00464EA0"/>
    <w:rsid w:val="004664FC"/>
    <w:rsid w:val="0046662F"/>
    <w:rsid w:val="00473D77"/>
    <w:rsid w:val="0048771D"/>
    <w:rsid w:val="00490614"/>
    <w:rsid w:val="00493CD7"/>
    <w:rsid w:val="004952CF"/>
    <w:rsid w:val="00496765"/>
    <w:rsid w:val="00496D24"/>
    <w:rsid w:val="00497857"/>
    <w:rsid w:val="004A0C0C"/>
    <w:rsid w:val="004A154D"/>
    <w:rsid w:val="004A6D68"/>
    <w:rsid w:val="004B04E4"/>
    <w:rsid w:val="004B0F43"/>
    <w:rsid w:val="004B1389"/>
    <w:rsid w:val="004B1488"/>
    <w:rsid w:val="004C0825"/>
    <w:rsid w:val="004C5D77"/>
    <w:rsid w:val="004C638A"/>
    <w:rsid w:val="004D011F"/>
    <w:rsid w:val="004D0D46"/>
    <w:rsid w:val="004D0E6B"/>
    <w:rsid w:val="004D190A"/>
    <w:rsid w:val="004D4D59"/>
    <w:rsid w:val="004D567E"/>
    <w:rsid w:val="004E3A68"/>
    <w:rsid w:val="004E459D"/>
    <w:rsid w:val="004F0DF0"/>
    <w:rsid w:val="004F3FD4"/>
    <w:rsid w:val="004F562F"/>
    <w:rsid w:val="004F6047"/>
    <w:rsid w:val="004F6194"/>
    <w:rsid w:val="005033FD"/>
    <w:rsid w:val="00505E4D"/>
    <w:rsid w:val="00510786"/>
    <w:rsid w:val="00511300"/>
    <w:rsid w:val="005159C2"/>
    <w:rsid w:val="00517917"/>
    <w:rsid w:val="005210FA"/>
    <w:rsid w:val="005215F7"/>
    <w:rsid w:val="00532247"/>
    <w:rsid w:val="00532E26"/>
    <w:rsid w:val="00543DA1"/>
    <w:rsid w:val="00544D08"/>
    <w:rsid w:val="00545024"/>
    <w:rsid w:val="00545F49"/>
    <w:rsid w:val="005560BE"/>
    <w:rsid w:val="00557C91"/>
    <w:rsid w:val="005608A5"/>
    <w:rsid w:val="00561C9E"/>
    <w:rsid w:val="00562253"/>
    <w:rsid w:val="00566302"/>
    <w:rsid w:val="005732C2"/>
    <w:rsid w:val="005738A1"/>
    <w:rsid w:val="00574706"/>
    <w:rsid w:val="0057764E"/>
    <w:rsid w:val="00580AD8"/>
    <w:rsid w:val="00583F71"/>
    <w:rsid w:val="00584066"/>
    <w:rsid w:val="00586166"/>
    <w:rsid w:val="00587418"/>
    <w:rsid w:val="0059271C"/>
    <w:rsid w:val="00593694"/>
    <w:rsid w:val="005A198C"/>
    <w:rsid w:val="005A34BB"/>
    <w:rsid w:val="005A34C2"/>
    <w:rsid w:val="005A46A6"/>
    <w:rsid w:val="005A6FB9"/>
    <w:rsid w:val="005A7248"/>
    <w:rsid w:val="005B1265"/>
    <w:rsid w:val="005B1E7F"/>
    <w:rsid w:val="005B4BB7"/>
    <w:rsid w:val="005C17C4"/>
    <w:rsid w:val="005C2962"/>
    <w:rsid w:val="005C33C1"/>
    <w:rsid w:val="005C5902"/>
    <w:rsid w:val="005C69D0"/>
    <w:rsid w:val="005C6E14"/>
    <w:rsid w:val="005D0189"/>
    <w:rsid w:val="005D3867"/>
    <w:rsid w:val="005D3BF6"/>
    <w:rsid w:val="005D645E"/>
    <w:rsid w:val="005F0FDB"/>
    <w:rsid w:val="005F185B"/>
    <w:rsid w:val="005F3C81"/>
    <w:rsid w:val="005F5BE1"/>
    <w:rsid w:val="0060162C"/>
    <w:rsid w:val="00613DF9"/>
    <w:rsid w:val="0061512A"/>
    <w:rsid w:val="00615AD1"/>
    <w:rsid w:val="00616B30"/>
    <w:rsid w:val="0061749A"/>
    <w:rsid w:val="00621127"/>
    <w:rsid w:val="006233C5"/>
    <w:rsid w:val="006320E2"/>
    <w:rsid w:val="00634BFD"/>
    <w:rsid w:val="006350BB"/>
    <w:rsid w:val="00635348"/>
    <w:rsid w:val="00637294"/>
    <w:rsid w:val="00641041"/>
    <w:rsid w:val="00642136"/>
    <w:rsid w:val="00643060"/>
    <w:rsid w:val="00643474"/>
    <w:rsid w:val="006451C4"/>
    <w:rsid w:val="00651181"/>
    <w:rsid w:val="006564F3"/>
    <w:rsid w:val="0065678B"/>
    <w:rsid w:val="00656F76"/>
    <w:rsid w:val="0065707C"/>
    <w:rsid w:val="00660855"/>
    <w:rsid w:val="00661523"/>
    <w:rsid w:val="00663857"/>
    <w:rsid w:val="006660E9"/>
    <w:rsid w:val="0067165B"/>
    <w:rsid w:val="00673393"/>
    <w:rsid w:val="00674533"/>
    <w:rsid w:val="00682D4E"/>
    <w:rsid w:val="00686734"/>
    <w:rsid w:val="0069119B"/>
    <w:rsid w:val="00691DA1"/>
    <w:rsid w:val="0069354F"/>
    <w:rsid w:val="006975A1"/>
    <w:rsid w:val="0069765B"/>
    <w:rsid w:val="006A0BD0"/>
    <w:rsid w:val="006A2736"/>
    <w:rsid w:val="006B5818"/>
    <w:rsid w:val="006B6DE5"/>
    <w:rsid w:val="006C3D56"/>
    <w:rsid w:val="006C66D4"/>
    <w:rsid w:val="006D2892"/>
    <w:rsid w:val="006D62FE"/>
    <w:rsid w:val="006D69D3"/>
    <w:rsid w:val="006E157F"/>
    <w:rsid w:val="006E162E"/>
    <w:rsid w:val="006E5B74"/>
    <w:rsid w:val="006E70EB"/>
    <w:rsid w:val="006E7FE6"/>
    <w:rsid w:val="006F2733"/>
    <w:rsid w:val="006F3783"/>
    <w:rsid w:val="0071349A"/>
    <w:rsid w:val="00715871"/>
    <w:rsid w:val="007160AE"/>
    <w:rsid w:val="00717599"/>
    <w:rsid w:val="00721485"/>
    <w:rsid w:val="0072217B"/>
    <w:rsid w:val="00725938"/>
    <w:rsid w:val="00725F9C"/>
    <w:rsid w:val="007273A3"/>
    <w:rsid w:val="0073226F"/>
    <w:rsid w:val="007368D3"/>
    <w:rsid w:val="00736BA6"/>
    <w:rsid w:val="00737474"/>
    <w:rsid w:val="00741639"/>
    <w:rsid w:val="007460EB"/>
    <w:rsid w:val="0074649D"/>
    <w:rsid w:val="0075052E"/>
    <w:rsid w:val="00752542"/>
    <w:rsid w:val="00754D20"/>
    <w:rsid w:val="0075515A"/>
    <w:rsid w:val="007620CD"/>
    <w:rsid w:val="00762492"/>
    <w:rsid w:val="007630DB"/>
    <w:rsid w:val="00763527"/>
    <w:rsid w:val="00765C8C"/>
    <w:rsid w:val="00765E5A"/>
    <w:rsid w:val="007667BF"/>
    <w:rsid w:val="00774EBD"/>
    <w:rsid w:val="00780966"/>
    <w:rsid w:val="00781291"/>
    <w:rsid w:val="007823E1"/>
    <w:rsid w:val="00785746"/>
    <w:rsid w:val="007943A6"/>
    <w:rsid w:val="00795086"/>
    <w:rsid w:val="00797421"/>
    <w:rsid w:val="00797822"/>
    <w:rsid w:val="007A542B"/>
    <w:rsid w:val="007B01CB"/>
    <w:rsid w:val="007B124E"/>
    <w:rsid w:val="007B2C29"/>
    <w:rsid w:val="007B5E05"/>
    <w:rsid w:val="007B6622"/>
    <w:rsid w:val="007C415F"/>
    <w:rsid w:val="007D0094"/>
    <w:rsid w:val="007D0D58"/>
    <w:rsid w:val="007D2A73"/>
    <w:rsid w:val="007D443A"/>
    <w:rsid w:val="007D7190"/>
    <w:rsid w:val="007D7719"/>
    <w:rsid w:val="007E1A40"/>
    <w:rsid w:val="007F4485"/>
    <w:rsid w:val="00800ED1"/>
    <w:rsid w:val="00801200"/>
    <w:rsid w:val="008028D9"/>
    <w:rsid w:val="00802F58"/>
    <w:rsid w:val="00803070"/>
    <w:rsid w:val="0080574B"/>
    <w:rsid w:val="00807470"/>
    <w:rsid w:val="008160F9"/>
    <w:rsid w:val="00817A2D"/>
    <w:rsid w:val="008211E9"/>
    <w:rsid w:val="00826DB4"/>
    <w:rsid w:val="008302CC"/>
    <w:rsid w:val="00830D67"/>
    <w:rsid w:val="00831A7A"/>
    <w:rsid w:val="00833568"/>
    <w:rsid w:val="00834460"/>
    <w:rsid w:val="008352F4"/>
    <w:rsid w:val="00837138"/>
    <w:rsid w:val="00845668"/>
    <w:rsid w:val="00847CA1"/>
    <w:rsid w:val="00847D13"/>
    <w:rsid w:val="00850033"/>
    <w:rsid w:val="008501C5"/>
    <w:rsid w:val="008511F8"/>
    <w:rsid w:val="00853801"/>
    <w:rsid w:val="00855BFB"/>
    <w:rsid w:val="00862DE6"/>
    <w:rsid w:val="008716F0"/>
    <w:rsid w:val="008748D6"/>
    <w:rsid w:val="008819B3"/>
    <w:rsid w:val="00881C0C"/>
    <w:rsid w:val="00883DF6"/>
    <w:rsid w:val="00886B36"/>
    <w:rsid w:val="00890C0E"/>
    <w:rsid w:val="008971B6"/>
    <w:rsid w:val="00897BFD"/>
    <w:rsid w:val="008A08C9"/>
    <w:rsid w:val="008A14F4"/>
    <w:rsid w:val="008A23D4"/>
    <w:rsid w:val="008A5D8A"/>
    <w:rsid w:val="008A5E6C"/>
    <w:rsid w:val="008B067A"/>
    <w:rsid w:val="008B4A07"/>
    <w:rsid w:val="008B5D2A"/>
    <w:rsid w:val="008B6005"/>
    <w:rsid w:val="008B674A"/>
    <w:rsid w:val="008C0293"/>
    <w:rsid w:val="008C251E"/>
    <w:rsid w:val="008C2CA9"/>
    <w:rsid w:val="008C3FD9"/>
    <w:rsid w:val="008C58CC"/>
    <w:rsid w:val="008D2189"/>
    <w:rsid w:val="008D229E"/>
    <w:rsid w:val="008D4B5D"/>
    <w:rsid w:val="008D677C"/>
    <w:rsid w:val="008D7F65"/>
    <w:rsid w:val="008E7C07"/>
    <w:rsid w:val="008F2458"/>
    <w:rsid w:val="008F75E2"/>
    <w:rsid w:val="008F7869"/>
    <w:rsid w:val="00907B6D"/>
    <w:rsid w:val="00915A4C"/>
    <w:rsid w:val="00921C4E"/>
    <w:rsid w:val="009224AE"/>
    <w:rsid w:val="009237DC"/>
    <w:rsid w:val="009251C1"/>
    <w:rsid w:val="0092548E"/>
    <w:rsid w:val="0092657E"/>
    <w:rsid w:val="00931B27"/>
    <w:rsid w:val="00934ED7"/>
    <w:rsid w:val="00935356"/>
    <w:rsid w:val="009440C7"/>
    <w:rsid w:val="0095721A"/>
    <w:rsid w:val="00960E82"/>
    <w:rsid w:val="009610BB"/>
    <w:rsid w:val="00970BB3"/>
    <w:rsid w:val="00975AE7"/>
    <w:rsid w:val="009876FA"/>
    <w:rsid w:val="00996EB9"/>
    <w:rsid w:val="009A10F7"/>
    <w:rsid w:val="009A5C1E"/>
    <w:rsid w:val="009B2BAC"/>
    <w:rsid w:val="009B3D80"/>
    <w:rsid w:val="009B421C"/>
    <w:rsid w:val="009C60C5"/>
    <w:rsid w:val="009D02D4"/>
    <w:rsid w:val="009D4A1A"/>
    <w:rsid w:val="009D7781"/>
    <w:rsid w:val="009D77AF"/>
    <w:rsid w:val="009E0B68"/>
    <w:rsid w:val="009E0F97"/>
    <w:rsid w:val="009E3A33"/>
    <w:rsid w:val="009E6A82"/>
    <w:rsid w:val="009F00C1"/>
    <w:rsid w:val="009F017C"/>
    <w:rsid w:val="009F0F2D"/>
    <w:rsid w:val="009F4976"/>
    <w:rsid w:val="009F7C8A"/>
    <w:rsid w:val="00A11DEC"/>
    <w:rsid w:val="00A15B17"/>
    <w:rsid w:val="00A17C6C"/>
    <w:rsid w:val="00A2142F"/>
    <w:rsid w:val="00A248F0"/>
    <w:rsid w:val="00A24AB2"/>
    <w:rsid w:val="00A369B6"/>
    <w:rsid w:val="00A413AB"/>
    <w:rsid w:val="00A418E1"/>
    <w:rsid w:val="00A502CC"/>
    <w:rsid w:val="00A51276"/>
    <w:rsid w:val="00A54E57"/>
    <w:rsid w:val="00A569A3"/>
    <w:rsid w:val="00A60D54"/>
    <w:rsid w:val="00A610DF"/>
    <w:rsid w:val="00A64A6B"/>
    <w:rsid w:val="00A657D8"/>
    <w:rsid w:val="00A66675"/>
    <w:rsid w:val="00A67C11"/>
    <w:rsid w:val="00A72D36"/>
    <w:rsid w:val="00A77763"/>
    <w:rsid w:val="00A77B55"/>
    <w:rsid w:val="00A81A31"/>
    <w:rsid w:val="00A8582C"/>
    <w:rsid w:val="00A94110"/>
    <w:rsid w:val="00A94EB8"/>
    <w:rsid w:val="00A9629C"/>
    <w:rsid w:val="00AA1EBD"/>
    <w:rsid w:val="00AA697A"/>
    <w:rsid w:val="00AB4848"/>
    <w:rsid w:val="00AB513F"/>
    <w:rsid w:val="00AB58F9"/>
    <w:rsid w:val="00AB7325"/>
    <w:rsid w:val="00AC066A"/>
    <w:rsid w:val="00AC610F"/>
    <w:rsid w:val="00AD084A"/>
    <w:rsid w:val="00AD376C"/>
    <w:rsid w:val="00AE1515"/>
    <w:rsid w:val="00AE1656"/>
    <w:rsid w:val="00AE5CBB"/>
    <w:rsid w:val="00AF428B"/>
    <w:rsid w:val="00AF56CE"/>
    <w:rsid w:val="00AF580F"/>
    <w:rsid w:val="00AF63C5"/>
    <w:rsid w:val="00B00C90"/>
    <w:rsid w:val="00B06803"/>
    <w:rsid w:val="00B077BE"/>
    <w:rsid w:val="00B13A1C"/>
    <w:rsid w:val="00B13ED5"/>
    <w:rsid w:val="00B20FE4"/>
    <w:rsid w:val="00B226BA"/>
    <w:rsid w:val="00B229C6"/>
    <w:rsid w:val="00B25179"/>
    <w:rsid w:val="00B27530"/>
    <w:rsid w:val="00B3219D"/>
    <w:rsid w:val="00B332DB"/>
    <w:rsid w:val="00B34064"/>
    <w:rsid w:val="00B374CC"/>
    <w:rsid w:val="00B4061F"/>
    <w:rsid w:val="00B45505"/>
    <w:rsid w:val="00B51A44"/>
    <w:rsid w:val="00B51BDE"/>
    <w:rsid w:val="00B5292F"/>
    <w:rsid w:val="00B64EE1"/>
    <w:rsid w:val="00B73ACF"/>
    <w:rsid w:val="00B741BD"/>
    <w:rsid w:val="00B8222D"/>
    <w:rsid w:val="00B83F1E"/>
    <w:rsid w:val="00B92EB9"/>
    <w:rsid w:val="00B95697"/>
    <w:rsid w:val="00B96E96"/>
    <w:rsid w:val="00B97F46"/>
    <w:rsid w:val="00BA13FF"/>
    <w:rsid w:val="00BA2DC7"/>
    <w:rsid w:val="00BA7CB9"/>
    <w:rsid w:val="00BB15C2"/>
    <w:rsid w:val="00BB164A"/>
    <w:rsid w:val="00BB2D07"/>
    <w:rsid w:val="00BB703F"/>
    <w:rsid w:val="00BB7C77"/>
    <w:rsid w:val="00BC6ED0"/>
    <w:rsid w:val="00BD0DBD"/>
    <w:rsid w:val="00BD1F29"/>
    <w:rsid w:val="00BD3F0A"/>
    <w:rsid w:val="00BD5318"/>
    <w:rsid w:val="00BD60F8"/>
    <w:rsid w:val="00BD7C6F"/>
    <w:rsid w:val="00BE144F"/>
    <w:rsid w:val="00BE4B23"/>
    <w:rsid w:val="00BF448D"/>
    <w:rsid w:val="00C035C3"/>
    <w:rsid w:val="00C06373"/>
    <w:rsid w:val="00C13308"/>
    <w:rsid w:val="00C16816"/>
    <w:rsid w:val="00C16822"/>
    <w:rsid w:val="00C30E9B"/>
    <w:rsid w:val="00C33573"/>
    <w:rsid w:val="00C33592"/>
    <w:rsid w:val="00C33A9C"/>
    <w:rsid w:val="00C40440"/>
    <w:rsid w:val="00C4205C"/>
    <w:rsid w:val="00C42C1A"/>
    <w:rsid w:val="00C42CAA"/>
    <w:rsid w:val="00C42FF3"/>
    <w:rsid w:val="00C44116"/>
    <w:rsid w:val="00C44165"/>
    <w:rsid w:val="00C47CAD"/>
    <w:rsid w:val="00C528A3"/>
    <w:rsid w:val="00C572AF"/>
    <w:rsid w:val="00C661D4"/>
    <w:rsid w:val="00C6685E"/>
    <w:rsid w:val="00C75BAD"/>
    <w:rsid w:val="00C80469"/>
    <w:rsid w:val="00C81EAE"/>
    <w:rsid w:val="00C86D53"/>
    <w:rsid w:val="00C92807"/>
    <w:rsid w:val="00C9579C"/>
    <w:rsid w:val="00CA0229"/>
    <w:rsid w:val="00CA200A"/>
    <w:rsid w:val="00CA3AD8"/>
    <w:rsid w:val="00CA51B5"/>
    <w:rsid w:val="00CB0378"/>
    <w:rsid w:val="00CB05DD"/>
    <w:rsid w:val="00CB2B11"/>
    <w:rsid w:val="00CB454A"/>
    <w:rsid w:val="00CB5A89"/>
    <w:rsid w:val="00CC07DD"/>
    <w:rsid w:val="00CC29D4"/>
    <w:rsid w:val="00CC3B9C"/>
    <w:rsid w:val="00CC3E8A"/>
    <w:rsid w:val="00CC66D6"/>
    <w:rsid w:val="00CD5F5A"/>
    <w:rsid w:val="00CD617D"/>
    <w:rsid w:val="00CD7C46"/>
    <w:rsid w:val="00CE0BBA"/>
    <w:rsid w:val="00CE2FED"/>
    <w:rsid w:val="00CE3C65"/>
    <w:rsid w:val="00CE636C"/>
    <w:rsid w:val="00CF19D4"/>
    <w:rsid w:val="00CF26E6"/>
    <w:rsid w:val="00CF3041"/>
    <w:rsid w:val="00CF49ED"/>
    <w:rsid w:val="00D0206D"/>
    <w:rsid w:val="00D02962"/>
    <w:rsid w:val="00D031F1"/>
    <w:rsid w:val="00D05F47"/>
    <w:rsid w:val="00D06E84"/>
    <w:rsid w:val="00D07CCE"/>
    <w:rsid w:val="00D2030D"/>
    <w:rsid w:val="00D20436"/>
    <w:rsid w:val="00D23C40"/>
    <w:rsid w:val="00D25768"/>
    <w:rsid w:val="00D25A03"/>
    <w:rsid w:val="00D3143D"/>
    <w:rsid w:val="00D31D26"/>
    <w:rsid w:val="00D32166"/>
    <w:rsid w:val="00D33896"/>
    <w:rsid w:val="00D339B5"/>
    <w:rsid w:val="00D34894"/>
    <w:rsid w:val="00D36B4E"/>
    <w:rsid w:val="00D4441B"/>
    <w:rsid w:val="00D45B6D"/>
    <w:rsid w:val="00D45C12"/>
    <w:rsid w:val="00D5117A"/>
    <w:rsid w:val="00D51CEB"/>
    <w:rsid w:val="00D545BF"/>
    <w:rsid w:val="00D56BCA"/>
    <w:rsid w:val="00D57D40"/>
    <w:rsid w:val="00D62156"/>
    <w:rsid w:val="00D626F8"/>
    <w:rsid w:val="00D6456F"/>
    <w:rsid w:val="00D7070A"/>
    <w:rsid w:val="00D740E0"/>
    <w:rsid w:val="00D74D4F"/>
    <w:rsid w:val="00D74DFC"/>
    <w:rsid w:val="00D75415"/>
    <w:rsid w:val="00D76B7B"/>
    <w:rsid w:val="00D81D96"/>
    <w:rsid w:val="00D937D7"/>
    <w:rsid w:val="00D96F80"/>
    <w:rsid w:val="00DA0A0B"/>
    <w:rsid w:val="00DA0B32"/>
    <w:rsid w:val="00DA1107"/>
    <w:rsid w:val="00DA3015"/>
    <w:rsid w:val="00DA3415"/>
    <w:rsid w:val="00DA43A1"/>
    <w:rsid w:val="00DB2CDD"/>
    <w:rsid w:val="00DB2D19"/>
    <w:rsid w:val="00DB7E20"/>
    <w:rsid w:val="00DC5448"/>
    <w:rsid w:val="00DD13EF"/>
    <w:rsid w:val="00DD39E1"/>
    <w:rsid w:val="00DE39B3"/>
    <w:rsid w:val="00DE7305"/>
    <w:rsid w:val="00DF23FC"/>
    <w:rsid w:val="00DF3D72"/>
    <w:rsid w:val="00DF446D"/>
    <w:rsid w:val="00DF78B4"/>
    <w:rsid w:val="00E02444"/>
    <w:rsid w:val="00E02E07"/>
    <w:rsid w:val="00E035AE"/>
    <w:rsid w:val="00E0548B"/>
    <w:rsid w:val="00E060A5"/>
    <w:rsid w:val="00E06C5D"/>
    <w:rsid w:val="00E07A4B"/>
    <w:rsid w:val="00E11DEF"/>
    <w:rsid w:val="00E13222"/>
    <w:rsid w:val="00E13DA1"/>
    <w:rsid w:val="00E14197"/>
    <w:rsid w:val="00E14533"/>
    <w:rsid w:val="00E1503F"/>
    <w:rsid w:val="00E17548"/>
    <w:rsid w:val="00E21237"/>
    <w:rsid w:val="00E2294D"/>
    <w:rsid w:val="00E24171"/>
    <w:rsid w:val="00E32516"/>
    <w:rsid w:val="00E32787"/>
    <w:rsid w:val="00E35A71"/>
    <w:rsid w:val="00E36609"/>
    <w:rsid w:val="00E40DD6"/>
    <w:rsid w:val="00E42243"/>
    <w:rsid w:val="00E441DF"/>
    <w:rsid w:val="00E457B3"/>
    <w:rsid w:val="00E636AA"/>
    <w:rsid w:val="00E6455B"/>
    <w:rsid w:val="00E665AD"/>
    <w:rsid w:val="00E66B0E"/>
    <w:rsid w:val="00E67BD1"/>
    <w:rsid w:val="00E82233"/>
    <w:rsid w:val="00E83076"/>
    <w:rsid w:val="00E85CE3"/>
    <w:rsid w:val="00E864D3"/>
    <w:rsid w:val="00E87748"/>
    <w:rsid w:val="00E90328"/>
    <w:rsid w:val="00E93E5B"/>
    <w:rsid w:val="00EA268B"/>
    <w:rsid w:val="00EA32B2"/>
    <w:rsid w:val="00EA3569"/>
    <w:rsid w:val="00EA4CFB"/>
    <w:rsid w:val="00EB04D0"/>
    <w:rsid w:val="00EB0CA5"/>
    <w:rsid w:val="00EB336C"/>
    <w:rsid w:val="00EB5F85"/>
    <w:rsid w:val="00EB62C6"/>
    <w:rsid w:val="00EB630C"/>
    <w:rsid w:val="00EB6F3D"/>
    <w:rsid w:val="00EC572A"/>
    <w:rsid w:val="00EC7312"/>
    <w:rsid w:val="00ED1939"/>
    <w:rsid w:val="00ED2F73"/>
    <w:rsid w:val="00ED7191"/>
    <w:rsid w:val="00ED79ED"/>
    <w:rsid w:val="00EE026A"/>
    <w:rsid w:val="00EE440D"/>
    <w:rsid w:val="00EE4D64"/>
    <w:rsid w:val="00EE7A0B"/>
    <w:rsid w:val="00EF1126"/>
    <w:rsid w:val="00EF12F1"/>
    <w:rsid w:val="00EF25E8"/>
    <w:rsid w:val="00EF2707"/>
    <w:rsid w:val="00EF4BD9"/>
    <w:rsid w:val="00F01BB7"/>
    <w:rsid w:val="00F02218"/>
    <w:rsid w:val="00F045CE"/>
    <w:rsid w:val="00F05C37"/>
    <w:rsid w:val="00F1347A"/>
    <w:rsid w:val="00F13A53"/>
    <w:rsid w:val="00F16B76"/>
    <w:rsid w:val="00F21683"/>
    <w:rsid w:val="00F226AC"/>
    <w:rsid w:val="00F226E7"/>
    <w:rsid w:val="00F24260"/>
    <w:rsid w:val="00F244E6"/>
    <w:rsid w:val="00F24627"/>
    <w:rsid w:val="00F25408"/>
    <w:rsid w:val="00F25717"/>
    <w:rsid w:val="00F2590D"/>
    <w:rsid w:val="00F303BD"/>
    <w:rsid w:val="00F304E0"/>
    <w:rsid w:val="00F32004"/>
    <w:rsid w:val="00F32AC4"/>
    <w:rsid w:val="00F346A7"/>
    <w:rsid w:val="00F34C3D"/>
    <w:rsid w:val="00F41C81"/>
    <w:rsid w:val="00F45C16"/>
    <w:rsid w:val="00F4658E"/>
    <w:rsid w:val="00F511EB"/>
    <w:rsid w:val="00F51F65"/>
    <w:rsid w:val="00F60ED5"/>
    <w:rsid w:val="00F6461E"/>
    <w:rsid w:val="00F66B39"/>
    <w:rsid w:val="00F9083E"/>
    <w:rsid w:val="00F9314C"/>
    <w:rsid w:val="00F93987"/>
    <w:rsid w:val="00FA0DD4"/>
    <w:rsid w:val="00FA2A54"/>
    <w:rsid w:val="00FA32F5"/>
    <w:rsid w:val="00FA3BB0"/>
    <w:rsid w:val="00FA6EC3"/>
    <w:rsid w:val="00FB0DA4"/>
    <w:rsid w:val="00FB7325"/>
    <w:rsid w:val="00FB7DEF"/>
    <w:rsid w:val="00FC05DD"/>
    <w:rsid w:val="00FC0726"/>
    <w:rsid w:val="00FC59A5"/>
    <w:rsid w:val="00FC6BBC"/>
    <w:rsid w:val="00FD4A37"/>
    <w:rsid w:val="00FD60D7"/>
    <w:rsid w:val="00FE1B99"/>
    <w:rsid w:val="00FE5DB6"/>
    <w:rsid w:val="00FE66DE"/>
    <w:rsid w:val="00FF04B3"/>
    <w:rsid w:val="00FF74D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address"/>
  <w:smartTagType w:namespaceuri="urn:schemas-microsoft-com:office:smarttags" w:name="Street"/>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614"/>
    <w:rPr>
      <w:sz w:val="20"/>
      <w:szCs w:val="20"/>
    </w:rPr>
  </w:style>
  <w:style w:type="paragraph" w:styleId="Heading1">
    <w:name w:val="heading 1"/>
    <w:basedOn w:val="Normal"/>
    <w:next w:val="Normal"/>
    <w:link w:val="Heading1Char"/>
    <w:uiPriority w:val="99"/>
    <w:qFormat/>
    <w:rsid w:val="00490614"/>
    <w:pPr>
      <w:keepNext/>
      <w:outlineLvl w:val="0"/>
    </w:pPr>
    <w:rPr>
      <w:rFonts w:ascii="Lucida Calligraphy" w:hAnsi="Lucida Calligraphy"/>
      <w:sz w:val="28"/>
    </w:rPr>
  </w:style>
  <w:style w:type="paragraph" w:styleId="Heading2">
    <w:name w:val="heading 2"/>
    <w:basedOn w:val="Normal"/>
    <w:next w:val="Normal"/>
    <w:link w:val="Heading2Char"/>
    <w:uiPriority w:val="99"/>
    <w:qFormat/>
    <w:rsid w:val="00490614"/>
    <w:pPr>
      <w:keepNext/>
      <w:spacing w:before="80"/>
      <w:jc w:val="both"/>
      <w:outlineLvl w:val="1"/>
    </w:pPr>
    <w:rPr>
      <w:b/>
      <w:sz w:val="28"/>
    </w:rPr>
  </w:style>
  <w:style w:type="paragraph" w:styleId="Heading3">
    <w:name w:val="heading 3"/>
    <w:basedOn w:val="Normal"/>
    <w:next w:val="Normal"/>
    <w:link w:val="Heading3Char"/>
    <w:uiPriority w:val="99"/>
    <w:qFormat/>
    <w:rsid w:val="00490614"/>
    <w:pPr>
      <w:keepNext/>
      <w:jc w:val="both"/>
      <w:outlineLvl w:val="2"/>
    </w:pPr>
    <w:rPr>
      <w:b/>
      <w:bCs/>
      <w:sz w:val="22"/>
    </w:rPr>
  </w:style>
  <w:style w:type="paragraph" w:styleId="Heading4">
    <w:name w:val="heading 4"/>
    <w:basedOn w:val="Normal"/>
    <w:next w:val="Normal"/>
    <w:link w:val="Heading4Char"/>
    <w:uiPriority w:val="99"/>
    <w:qFormat/>
    <w:rsid w:val="00490614"/>
    <w:pPr>
      <w:keepNext/>
      <w:ind w:left="360"/>
      <w:outlineLvl w:val="3"/>
    </w:pPr>
    <w:rPr>
      <w:sz w:val="24"/>
    </w:rPr>
  </w:style>
  <w:style w:type="paragraph" w:styleId="Heading5">
    <w:name w:val="heading 5"/>
    <w:basedOn w:val="Normal"/>
    <w:next w:val="Normal"/>
    <w:link w:val="Heading5Char"/>
    <w:uiPriority w:val="99"/>
    <w:qFormat/>
    <w:rsid w:val="00490614"/>
    <w:pPr>
      <w:keepNext/>
      <w:tabs>
        <w:tab w:val="num" w:pos="360"/>
      </w:tabs>
      <w:outlineLvl w:val="4"/>
    </w:pPr>
    <w:rPr>
      <w:b/>
      <w:bCs/>
      <w:sz w:val="24"/>
      <w:u w:val="single"/>
    </w:rPr>
  </w:style>
  <w:style w:type="paragraph" w:styleId="Heading6">
    <w:name w:val="heading 6"/>
    <w:basedOn w:val="Normal"/>
    <w:next w:val="Normal"/>
    <w:link w:val="Heading6Char"/>
    <w:uiPriority w:val="99"/>
    <w:qFormat/>
    <w:rsid w:val="00490614"/>
    <w:pPr>
      <w:keepNext/>
      <w:ind w:left="720"/>
      <w:outlineLvl w:val="5"/>
    </w:pPr>
    <w:rPr>
      <w:sz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3759"/>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53759"/>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53759"/>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53759"/>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53759"/>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uiPriority w:val="9"/>
    <w:semiHidden/>
    <w:rsid w:val="00453759"/>
    <w:rPr>
      <w:rFonts w:asciiTheme="minorHAnsi" w:eastAsiaTheme="minorEastAsia" w:hAnsiTheme="minorHAnsi" w:cstheme="minorBidi"/>
      <w:b/>
      <w:bCs/>
    </w:rPr>
  </w:style>
  <w:style w:type="paragraph" w:styleId="Title">
    <w:name w:val="Title"/>
    <w:basedOn w:val="Normal"/>
    <w:link w:val="TitleChar"/>
    <w:uiPriority w:val="99"/>
    <w:qFormat/>
    <w:rsid w:val="00490614"/>
    <w:pPr>
      <w:jc w:val="center"/>
    </w:pPr>
    <w:rPr>
      <w:rFonts w:ascii="Lucida Calligraphy" w:hAnsi="Lucida Calligraphy"/>
      <w:sz w:val="28"/>
    </w:rPr>
  </w:style>
  <w:style w:type="character" w:customStyle="1" w:styleId="TitleChar">
    <w:name w:val="Title Char"/>
    <w:basedOn w:val="DefaultParagraphFont"/>
    <w:link w:val="Title"/>
    <w:uiPriority w:val="10"/>
    <w:rsid w:val="00453759"/>
    <w:rPr>
      <w:rFonts w:asciiTheme="majorHAnsi" w:eastAsiaTheme="majorEastAsia" w:hAnsiTheme="majorHAnsi" w:cstheme="majorBidi"/>
      <w:b/>
      <w:bCs/>
      <w:kern w:val="28"/>
      <w:sz w:val="32"/>
      <w:szCs w:val="32"/>
    </w:rPr>
  </w:style>
  <w:style w:type="paragraph" w:styleId="BodyText">
    <w:name w:val="Body Text"/>
    <w:basedOn w:val="Normal"/>
    <w:link w:val="BodyTextChar"/>
    <w:uiPriority w:val="99"/>
    <w:rsid w:val="00490614"/>
    <w:rPr>
      <w:rFonts w:ascii="Arial" w:hAnsi="Arial"/>
      <w:sz w:val="24"/>
    </w:rPr>
  </w:style>
  <w:style w:type="character" w:customStyle="1" w:styleId="BodyTextChar">
    <w:name w:val="Body Text Char"/>
    <w:basedOn w:val="DefaultParagraphFont"/>
    <w:link w:val="BodyText"/>
    <w:uiPriority w:val="99"/>
    <w:semiHidden/>
    <w:rsid w:val="00453759"/>
    <w:rPr>
      <w:sz w:val="20"/>
      <w:szCs w:val="20"/>
    </w:rPr>
  </w:style>
  <w:style w:type="paragraph" w:styleId="Header">
    <w:name w:val="header"/>
    <w:basedOn w:val="Normal"/>
    <w:link w:val="HeaderChar"/>
    <w:uiPriority w:val="99"/>
    <w:rsid w:val="00490614"/>
    <w:pPr>
      <w:tabs>
        <w:tab w:val="center" w:pos="4320"/>
        <w:tab w:val="right" w:pos="8640"/>
      </w:tabs>
    </w:pPr>
  </w:style>
  <w:style w:type="character" w:customStyle="1" w:styleId="HeaderChar">
    <w:name w:val="Header Char"/>
    <w:basedOn w:val="DefaultParagraphFont"/>
    <w:link w:val="Header"/>
    <w:uiPriority w:val="99"/>
    <w:locked/>
    <w:rsid w:val="00510786"/>
    <w:rPr>
      <w:rFonts w:cs="Times New Roman"/>
    </w:rPr>
  </w:style>
  <w:style w:type="paragraph" w:styleId="Footer">
    <w:name w:val="footer"/>
    <w:basedOn w:val="Normal"/>
    <w:link w:val="FooterChar"/>
    <w:uiPriority w:val="99"/>
    <w:rsid w:val="00490614"/>
    <w:pPr>
      <w:tabs>
        <w:tab w:val="center" w:pos="4320"/>
        <w:tab w:val="right" w:pos="8640"/>
      </w:tabs>
    </w:pPr>
  </w:style>
  <w:style w:type="character" w:customStyle="1" w:styleId="FooterChar">
    <w:name w:val="Footer Char"/>
    <w:basedOn w:val="DefaultParagraphFont"/>
    <w:link w:val="Footer"/>
    <w:uiPriority w:val="99"/>
    <w:locked/>
    <w:rsid w:val="00510786"/>
    <w:rPr>
      <w:rFonts w:cs="Times New Roman"/>
    </w:rPr>
  </w:style>
  <w:style w:type="character" w:styleId="PageNumber">
    <w:name w:val="page number"/>
    <w:basedOn w:val="DefaultParagraphFont"/>
    <w:uiPriority w:val="99"/>
    <w:rsid w:val="00490614"/>
    <w:rPr>
      <w:rFonts w:cs="Times New Roman"/>
    </w:rPr>
  </w:style>
  <w:style w:type="character" w:styleId="Hyperlink">
    <w:name w:val="Hyperlink"/>
    <w:basedOn w:val="DefaultParagraphFont"/>
    <w:uiPriority w:val="99"/>
    <w:rsid w:val="00490614"/>
    <w:rPr>
      <w:rFonts w:cs="Times New Roman"/>
      <w:color w:val="0000FF"/>
      <w:u w:val="single"/>
    </w:rPr>
  </w:style>
  <w:style w:type="paragraph" w:styleId="BodyText2">
    <w:name w:val="Body Text 2"/>
    <w:basedOn w:val="Normal"/>
    <w:link w:val="BodyText2Char"/>
    <w:uiPriority w:val="99"/>
    <w:rsid w:val="00490614"/>
    <w:pPr>
      <w:jc w:val="both"/>
    </w:pPr>
    <w:rPr>
      <w:sz w:val="22"/>
    </w:rPr>
  </w:style>
  <w:style w:type="character" w:customStyle="1" w:styleId="BodyText2Char">
    <w:name w:val="Body Text 2 Char"/>
    <w:basedOn w:val="DefaultParagraphFont"/>
    <w:link w:val="BodyText2"/>
    <w:uiPriority w:val="99"/>
    <w:semiHidden/>
    <w:rsid w:val="00453759"/>
    <w:rPr>
      <w:sz w:val="20"/>
      <w:szCs w:val="20"/>
    </w:rPr>
  </w:style>
  <w:style w:type="paragraph" w:styleId="Subtitle">
    <w:name w:val="Subtitle"/>
    <w:basedOn w:val="Normal"/>
    <w:link w:val="SubtitleChar"/>
    <w:uiPriority w:val="99"/>
    <w:qFormat/>
    <w:rsid w:val="00490614"/>
    <w:pPr>
      <w:jc w:val="center"/>
    </w:pPr>
    <w:rPr>
      <w:sz w:val="24"/>
    </w:rPr>
  </w:style>
  <w:style w:type="character" w:customStyle="1" w:styleId="SubtitleChar">
    <w:name w:val="Subtitle Char"/>
    <w:basedOn w:val="DefaultParagraphFont"/>
    <w:link w:val="Subtitle"/>
    <w:uiPriority w:val="11"/>
    <w:rsid w:val="00453759"/>
    <w:rPr>
      <w:rFonts w:asciiTheme="majorHAnsi" w:eastAsiaTheme="majorEastAsia" w:hAnsiTheme="majorHAnsi" w:cstheme="majorBidi"/>
      <w:sz w:val="24"/>
      <w:szCs w:val="24"/>
    </w:rPr>
  </w:style>
  <w:style w:type="paragraph" w:styleId="BodyTextIndent">
    <w:name w:val="Body Text Indent"/>
    <w:basedOn w:val="Normal"/>
    <w:link w:val="BodyTextIndentChar"/>
    <w:uiPriority w:val="99"/>
    <w:rsid w:val="00490614"/>
    <w:pPr>
      <w:ind w:left="360"/>
    </w:pPr>
    <w:rPr>
      <w:sz w:val="24"/>
    </w:rPr>
  </w:style>
  <w:style w:type="character" w:customStyle="1" w:styleId="BodyTextIndentChar">
    <w:name w:val="Body Text Indent Char"/>
    <w:basedOn w:val="DefaultParagraphFont"/>
    <w:link w:val="BodyTextIndent"/>
    <w:uiPriority w:val="99"/>
    <w:semiHidden/>
    <w:rsid w:val="00453759"/>
    <w:rPr>
      <w:sz w:val="20"/>
      <w:szCs w:val="20"/>
    </w:rPr>
  </w:style>
  <w:style w:type="paragraph" w:styleId="BodyTextIndent2">
    <w:name w:val="Body Text Indent 2"/>
    <w:basedOn w:val="Normal"/>
    <w:link w:val="BodyTextIndent2Char"/>
    <w:uiPriority w:val="99"/>
    <w:rsid w:val="00490614"/>
    <w:pPr>
      <w:ind w:left="1440"/>
    </w:pPr>
    <w:rPr>
      <w:sz w:val="24"/>
    </w:rPr>
  </w:style>
  <w:style w:type="character" w:customStyle="1" w:styleId="BodyTextIndent2Char">
    <w:name w:val="Body Text Indent 2 Char"/>
    <w:basedOn w:val="DefaultParagraphFont"/>
    <w:link w:val="BodyTextIndent2"/>
    <w:uiPriority w:val="99"/>
    <w:semiHidden/>
    <w:rsid w:val="00453759"/>
    <w:rPr>
      <w:sz w:val="20"/>
      <w:szCs w:val="20"/>
    </w:rPr>
  </w:style>
  <w:style w:type="paragraph" w:styleId="NormalWeb">
    <w:name w:val="Normal (Web)"/>
    <w:basedOn w:val="Normal"/>
    <w:uiPriority w:val="99"/>
    <w:rsid w:val="00F4658E"/>
    <w:pPr>
      <w:spacing w:before="100" w:beforeAutospacing="1" w:after="100" w:afterAutospacing="1"/>
    </w:pPr>
    <w:rPr>
      <w:sz w:val="24"/>
      <w:szCs w:val="24"/>
    </w:rPr>
  </w:style>
  <w:style w:type="table" w:styleId="TableGrid">
    <w:name w:val="Table Grid"/>
    <w:basedOn w:val="TableNormal"/>
    <w:uiPriority w:val="99"/>
    <w:rsid w:val="00A77B5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rsid w:val="00510786"/>
    <w:rPr>
      <w:rFonts w:ascii="Tahoma" w:hAnsi="Tahoma" w:cs="Tahoma"/>
      <w:sz w:val="16"/>
      <w:szCs w:val="16"/>
    </w:rPr>
  </w:style>
  <w:style w:type="character" w:customStyle="1" w:styleId="BalloonTextChar">
    <w:name w:val="Balloon Text Char"/>
    <w:basedOn w:val="DefaultParagraphFont"/>
    <w:link w:val="BalloonText"/>
    <w:uiPriority w:val="99"/>
    <w:locked/>
    <w:rsid w:val="00510786"/>
    <w:rPr>
      <w:rFonts w:ascii="Tahoma" w:hAnsi="Tahoma" w:cs="Tahoma"/>
      <w:sz w:val="16"/>
      <w:szCs w:val="16"/>
    </w:rPr>
  </w:style>
  <w:style w:type="paragraph" w:styleId="ListParagraph">
    <w:name w:val="List Paragraph"/>
    <w:basedOn w:val="Normal"/>
    <w:uiPriority w:val="99"/>
    <w:qFormat/>
    <w:rsid w:val="00CF26E6"/>
    <w:pPr>
      <w:ind w:left="720"/>
    </w:pPr>
  </w:style>
  <w:style w:type="paragraph" w:styleId="DocumentMap">
    <w:name w:val="Document Map"/>
    <w:basedOn w:val="Normal"/>
    <w:link w:val="DocumentMapChar"/>
    <w:uiPriority w:val="99"/>
    <w:semiHidden/>
    <w:rsid w:val="00172588"/>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453759"/>
    <w:rPr>
      <w:sz w:val="0"/>
      <w:szCs w:val="0"/>
    </w:rPr>
  </w:style>
</w:styles>
</file>

<file path=word/webSettings.xml><?xml version="1.0" encoding="utf-8"?>
<w:webSettings xmlns:r="http://schemas.openxmlformats.org/officeDocument/2006/relationships" xmlns:w="http://schemas.openxmlformats.org/wordprocessingml/2006/main">
  <w:divs>
    <w:div w:id="6565551">
      <w:marLeft w:val="0"/>
      <w:marRight w:val="0"/>
      <w:marTop w:val="0"/>
      <w:marBottom w:val="0"/>
      <w:divBdr>
        <w:top w:val="none" w:sz="0" w:space="0" w:color="auto"/>
        <w:left w:val="none" w:sz="0" w:space="0" w:color="auto"/>
        <w:bottom w:val="none" w:sz="0" w:space="0" w:color="auto"/>
        <w:right w:val="none" w:sz="0" w:space="0" w:color="auto"/>
      </w:divBdr>
    </w:div>
    <w:div w:id="6565552">
      <w:marLeft w:val="0"/>
      <w:marRight w:val="0"/>
      <w:marTop w:val="0"/>
      <w:marBottom w:val="0"/>
      <w:divBdr>
        <w:top w:val="none" w:sz="0" w:space="0" w:color="auto"/>
        <w:left w:val="none" w:sz="0" w:space="0" w:color="auto"/>
        <w:bottom w:val="none" w:sz="0" w:space="0" w:color="auto"/>
        <w:right w:val="none" w:sz="0" w:space="0" w:color="auto"/>
      </w:divBdr>
    </w:div>
    <w:div w:id="6565554">
      <w:marLeft w:val="0"/>
      <w:marRight w:val="0"/>
      <w:marTop w:val="0"/>
      <w:marBottom w:val="0"/>
      <w:divBdr>
        <w:top w:val="none" w:sz="0" w:space="0" w:color="auto"/>
        <w:left w:val="none" w:sz="0" w:space="0" w:color="auto"/>
        <w:bottom w:val="none" w:sz="0" w:space="0" w:color="auto"/>
        <w:right w:val="none" w:sz="0" w:space="0" w:color="auto"/>
      </w:divBdr>
    </w:div>
    <w:div w:id="6565555">
      <w:marLeft w:val="0"/>
      <w:marRight w:val="0"/>
      <w:marTop w:val="0"/>
      <w:marBottom w:val="0"/>
      <w:divBdr>
        <w:top w:val="none" w:sz="0" w:space="0" w:color="auto"/>
        <w:left w:val="none" w:sz="0" w:space="0" w:color="auto"/>
        <w:bottom w:val="none" w:sz="0" w:space="0" w:color="auto"/>
        <w:right w:val="none" w:sz="0" w:space="0" w:color="auto"/>
      </w:divBdr>
    </w:div>
    <w:div w:id="6565556">
      <w:marLeft w:val="0"/>
      <w:marRight w:val="0"/>
      <w:marTop w:val="0"/>
      <w:marBottom w:val="0"/>
      <w:divBdr>
        <w:top w:val="none" w:sz="0" w:space="0" w:color="auto"/>
        <w:left w:val="none" w:sz="0" w:space="0" w:color="auto"/>
        <w:bottom w:val="none" w:sz="0" w:space="0" w:color="auto"/>
        <w:right w:val="none" w:sz="0" w:space="0" w:color="auto"/>
      </w:divBdr>
    </w:div>
    <w:div w:id="6565557">
      <w:marLeft w:val="0"/>
      <w:marRight w:val="0"/>
      <w:marTop w:val="0"/>
      <w:marBottom w:val="0"/>
      <w:divBdr>
        <w:top w:val="none" w:sz="0" w:space="0" w:color="auto"/>
        <w:left w:val="none" w:sz="0" w:space="0" w:color="auto"/>
        <w:bottom w:val="none" w:sz="0" w:space="0" w:color="auto"/>
        <w:right w:val="none" w:sz="0" w:space="0" w:color="auto"/>
      </w:divBdr>
      <w:divsChild>
        <w:div w:id="6565553">
          <w:marLeft w:val="0"/>
          <w:marRight w:val="0"/>
          <w:marTop w:val="0"/>
          <w:marBottom w:val="0"/>
          <w:divBdr>
            <w:top w:val="none" w:sz="0" w:space="0" w:color="auto"/>
            <w:left w:val="none" w:sz="0" w:space="0" w:color="auto"/>
            <w:bottom w:val="none" w:sz="0" w:space="0" w:color="auto"/>
            <w:right w:val="none" w:sz="0" w:space="0" w:color="auto"/>
          </w:divBdr>
          <w:divsChild>
            <w:div w:id="656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5558">
      <w:marLeft w:val="0"/>
      <w:marRight w:val="0"/>
      <w:marTop w:val="0"/>
      <w:marBottom w:val="0"/>
      <w:divBdr>
        <w:top w:val="none" w:sz="0" w:space="0" w:color="auto"/>
        <w:left w:val="none" w:sz="0" w:space="0" w:color="auto"/>
        <w:bottom w:val="none" w:sz="0" w:space="0" w:color="auto"/>
        <w:right w:val="none" w:sz="0" w:space="0" w:color="auto"/>
      </w:divBdr>
    </w:div>
    <w:div w:id="656555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8</TotalTime>
  <Pages>10</Pages>
  <Words>1386</Words>
  <Characters>7905</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Foxwood Meadows Homeowners Association</dc:title>
  <dc:subject/>
  <dc:creator>GARY THOMPSON</dc:creator>
  <cp:keywords/>
  <dc:description/>
  <cp:lastModifiedBy>blair</cp:lastModifiedBy>
  <cp:revision>2</cp:revision>
  <cp:lastPrinted>2011-11-24T11:27:00Z</cp:lastPrinted>
  <dcterms:created xsi:type="dcterms:W3CDTF">2013-12-16T18:51:00Z</dcterms:created>
  <dcterms:modified xsi:type="dcterms:W3CDTF">2013-12-16T18:51:00Z</dcterms:modified>
</cp:coreProperties>
</file>