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EFF" w:rsidRDefault="002B6EFF" w:rsidP="002F5E80">
      <w:pPr>
        <w:pStyle w:val="Title"/>
        <w:rPr>
          <w:rFonts w:ascii="Arial" w:hAnsi="Arial" w:cs="Arial"/>
          <w:b/>
          <w:sz w:val="24"/>
          <w:szCs w:val="24"/>
        </w:rPr>
      </w:pPr>
      <w:r w:rsidRPr="00490614">
        <w:rPr>
          <w:sz w:val="20"/>
        </w:rPr>
        <w:object w:dxaOrig="3000" w:dyaOrig="31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81pt;height:66pt" o:ole="" fillcolor="window">
            <v:imagedata r:id="rId7" o:title="" blacklevel="1966f"/>
          </v:shape>
          <o:OLEObject Type="Embed" ProgID="MSPhotoEd.3" ShapeID="_x0000_i1027" DrawAspect="Content" ObjectID="_1433245446" r:id="rId8"/>
        </w:object>
      </w:r>
    </w:p>
    <w:p w:rsidR="002B6EFF" w:rsidRDefault="002B6EFF" w:rsidP="00F4658E">
      <w:pPr>
        <w:pStyle w:val="Title"/>
        <w:rPr>
          <w:rFonts w:ascii="Arial" w:hAnsi="Arial" w:cs="Arial"/>
          <w:b/>
          <w:sz w:val="24"/>
          <w:szCs w:val="24"/>
        </w:rPr>
      </w:pPr>
    </w:p>
    <w:p w:rsidR="002B6EFF" w:rsidRPr="00A9629C" w:rsidRDefault="002B6EFF" w:rsidP="00F4658E">
      <w:pPr>
        <w:pStyle w:val="Title"/>
        <w:rPr>
          <w:rFonts w:ascii="Arial" w:hAnsi="Arial" w:cs="Arial"/>
          <w:b/>
          <w:sz w:val="22"/>
          <w:szCs w:val="22"/>
        </w:rPr>
      </w:pPr>
    </w:p>
    <w:p w:rsidR="002B6EFF" w:rsidRPr="002C783D" w:rsidRDefault="002B6EFF" w:rsidP="00172588">
      <w:pPr>
        <w:pStyle w:val="Title"/>
        <w:outlineLvl w:val="0"/>
        <w:rPr>
          <w:rFonts w:ascii="Arial" w:hAnsi="Arial" w:cs="Arial"/>
          <w:b/>
          <w:szCs w:val="28"/>
        </w:rPr>
      </w:pPr>
      <w:r w:rsidRPr="002C783D">
        <w:rPr>
          <w:rFonts w:ascii="Arial" w:hAnsi="Arial" w:cs="Arial"/>
          <w:b/>
          <w:szCs w:val="28"/>
        </w:rPr>
        <w:t>Meeting Minutes</w:t>
      </w:r>
      <w:r>
        <w:rPr>
          <w:rFonts w:ascii="Arial" w:hAnsi="Arial" w:cs="Arial"/>
          <w:b/>
          <w:szCs w:val="28"/>
        </w:rPr>
        <w:t xml:space="preserve"> </w:t>
      </w:r>
    </w:p>
    <w:p w:rsidR="002B6EFF" w:rsidRPr="00A9629C" w:rsidRDefault="002B6EFF" w:rsidP="00172588">
      <w:pPr>
        <w:pStyle w:val="Subtitle"/>
        <w:outlineLvl w:val="0"/>
        <w:rPr>
          <w:rFonts w:ascii="Arial" w:hAnsi="Arial" w:cs="Arial"/>
          <w:b/>
          <w:sz w:val="22"/>
          <w:szCs w:val="22"/>
        </w:rPr>
      </w:pPr>
      <w:r w:rsidRPr="00A9629C">
        <w:rPr>
          <w:rFonts w:ascii="Arial" w:hAnsi="Arial" w:cs="Arial"/>
          <w:b/>
          <w:sz w:val="22"/>
          <w:szCs w:val="22"/>
        </w:rPr>
        <w:t xml:space="preserve">Foxwood Meadows Homeowners Association Executive Board Meeting </w:t>
      </w:r>
    </w:p>
    <w:p w:rsidR="002B6EFF" w:rsidRPr="00A9629C" w:rsidRDefault="002B6EFF" w:rsidP="00172588">
      <w:pPr>
        <w:pStyle w:val="Subtitle"/>
        <w:outlineLvl w:val="0"/>
        <w:rPr>
          <w:rFonts w:ascii="Arial" w:hAnsi="Arial" w:cs="Arial"/>
          <w:b/>
          <w:sz w:val="22"/>
          <w:szCs w:val="22"/>
        </w:rPr>
      </w:pPr>
      <w:r w:rsidRPr="00A9629C">
        <w:rPr>
          <w:rFonts w:ascii="Arial" w:hAnsi="Arial" w:cs="Arial"/>
          <w:b/>
          <w:sz w:val="22"/>
          <w:szCs w:val="22"/>
        </w:rPr>
        <w:t xml:space="preserve"> </w:t>
      </w:r>
      <w:r>
        <w:rPr>
          <w:rFonts w:ascii="Arial" w:hAnsi="Arial" w:cs="Arial"/>
          <w:b/>
          <w:sz w:val="22"/>
          <w:szCs w:val="22"/>
        </w:rPr>
        <w:t>April 16, 2013</w:t>
      </w:r>
    </w:p>
    <w:p w:rsidR="002B6EFF" w:rsidRPr="00A9629C" w:rsidRDefault="002B6EFF" w:rsidP="00F4658E">
      <w:pPr>
        <w:rPr>
          <w:rFonts w:ascii="Arial" w:hAnsi="Arial" w:cs="Arial"/>
          <w:sz w:val="22"/>
          <w:szCs w:val="22"/>
        </w:rPr>
      </w:pPr>
    </w:p>
    <w:p w:rsidR="002B6EFF" w:rsidRDefault="002B6EFF" w:rsidP="00EB0CA5">
      <w:pPr>
        <w:shd w:val="clear" w:color="auto" w:fill="FFFFFF"/>
        <w:spacing w:after="120"/>
        <w:jc w:val="both"/>
        <w:outlineLvl w:val="0"/>
        <w:rPr>
          <w:rFonts w:ascii="Arial" w:hAnsi="Arial" w:cs="Arial"/>
          <w:color w:val="000000"/>
          <w:sz w:val="22"/>
          <w:szCs w:val="22"/>
        </w:rPr>
      </w:pPr>
      <w:r w:rsidRPr="00A9629C">
        <w:rPr>
          <w:rFonts w:ascii="Arial" w:hAnsi="Arial" w:cs="Arial"/>
          <w:b/>
          <w:sz w:val="22"/>
          <w:szCs w:val="22"/>
        </w:rPr>
        <w:t>Introduction</w:t>
      </w:r>
      <w:r>
        <w:rPr>
          <w:rFonts w:ascii="Arial" w:hAnsi="Arial" w:cs="Arial"/>
          <w:color w:val="000000"/>
          <w:sz w:val="22"/>
          <w:szCs w:val="22"/>
        </w:rPr>
        <w:t xml:space="preserve">: </w:t>
      </w:r>
      <w:r w:rsidRPr="00A9629C">
        <w:rPr>
          <w:rFonts w:ascii="Arial" w:hAnsi="Arial" w:cs="Arial"/>
          <w:color w:val="000000"/>
          <w:sz w:val="22"/>
          <w:szCs w:val="22"/>
        </w:rPr>
        <w:t>Foxwood Meadows HOA Board held a meeting at the residence</w:t>
      </w:r>
      <w:r>
        <w:rPr>
          <w:rFonts w:ascii="Arial" w:hAnsi="Arial" w:cs="Arial"/>
          <w:color w:val="000000"/>
          <w:sz w:val="22"/>
          <w:szCs w:val="22"/>
        </w:rPr>
        <w:t xml:space="preserve"> of Jan Radoslovich     </w:t>
      </w:r>
    </w:p>
    <w:p w:rsidR="002B6EFF" w:rsidRPr="00C30E9B" w:rsidRDefault="002B6EFF" w:rsidP="00EB0CA5">
      <w:pPr>
        <w:shd w:val="clear" w:color="auto" w:fill="FFFFFF"/>
        <w:spacing w:after="120"/>
        <w:jc w:val="both"/>
        <w:outlineLvl w:val="0"/>
        <w:rPr>
          <w:rFonts w:ascii="Arial" w:hAnsi="Arial" w:cs="Arial"/>
          <w:color w:val="000000"/>
          <w:sz w:val="22"/>
          <w:szCs w:val="22"/>
        </w:rPr>
      </w:pPr>
      <w:r w:rsidRPr="00A9629C">
        <w:rPr>
          <w:rFonts w:ascii="Arial" w:hAnsi="Arial" w:cs="Arial"/>
          <w:b/>
          <w:color w:val="000000"/>
          <w:sz w:val="22"/>
          <w:szCs w:val="22"/>
        </w:rPr>
        <w:t xml:space="preserve">Meeting Convened at </w:t>
      </w:r>
      <w:r>
        <w:rPr>
          <w:rFonts w:ascii="Arial" w:hAnsi="Arial" w:cs="Arial"/>
          <w:b/>
          <w:color w:val="000000"/>
          <w:sz w:val="22"/>
          <w:szCs w:val="22"/>
        </w:rPr>
        <w:t>7:00 p.m.</w:t>
      </w:r>
    </w:p>
    <w:p w:rsidR="002B6EFF" w:rsidRPr="00A9629C" w:rsidRDefault="002B6EFF" w:rsidP="00F4658E">
      <w:pPr>
        <w:shd w:val="clear" w:color="auto" w:fill="FFFFFF"/>
        <w:rPr>
          <w:rFonts w:ascii="Arial" w:hAnsi="Arial" w:cs="Arial"/>
          <w:color w:val="000000"/>
          <w:sz w:val="22"/>
          <w:szCs w:val="22"/>
        </w:rPr>
      </w:pPr>
    </w:p>
    <w:p w:rsidR="002B6EFF" w:rsidRPr="00A9629C" w:rsidRDefault="002B6EFF" w:rsidP="00172588">
      <w:pPr>
        <w:shd w:val="clear" w:color="auto" w:fill="FFFFFF"/>
        <w:outlineLvl w:val="0"/>
        <w:rPr>
          <w:rFonts w:ascii="Arial" w:hAnsi="Arial" w:cs="Arial"/>
          <w:b/>
          <w:color w:val="000000"/>
          <w:sz w:val="22"/>
          <w:szCs w:val="22"/>
        </w:rPr>
      </w:pPr>
      <w:r>
        <w:rPr>
          <w:rFonts w:ascii="Arial" w:hAnsi="Arial" w:cs="Arial"/>
          <w:b/>
          <w:color w:val="000000"/>
          <w:sz w:val="22"/>
          <w:szCs w:val="22"/>
        </w:rPr>
        <w:t>Roll</w:t>
      </w:r>
      <w:r w:rsidRPr="00A9629C">
        <w:rPr>
          <w:rFonts w:ascii="Arial" w:hAnsi="Arial" w:cs="Arial"/>
          <w:b/>
          <w:color w:val="000000"/>
          <w:sz w:val="22"/>
          <w:szCs w:val="22"/>
        </w:rPr>
        <w:t xml:space="preserve"> Call: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18"/>
        <w:gridCol w:w="3258"/>
      </w:tblGrid>
      <w:tr w:rsidR="002B6EFF" w:rsidRPr="00A9629C" w:rsidTr="00F304E0">
        <w:tc>
          <w:tcPr>
            <w:tcW w:w="6318" w:type="dxa"/>
          </w:tcPr>
          <w:p w:rsidR="002B6EFF" w:rsidRPr="00A9629C" w:rsidRDefault="002B6EFF" w:rsidP="001C043E">
            <w:pPr>
              <w:pStyle w:val="BodyText"/>
              <w:rPr>
                <w:rFonts w:cs="Arial"/>
                <w:sz w:val="22"/>
                <w:szCs w:val="22"/>
              </w:rPr>
            </w:pPr>
            <w:r>
              <w:rPr>
                <w:rFonts w:cs="Arial"/>
                <w:b/>
                <w:color w:val="000000"/>
                <w:sz w:val="22"/>
                <w:szCs w:val="22"/>
              </w:rPr>
              <w:t>2013</w:t>
            </w:r>
            <w:r w:rsidRPr="00A9629C">
              <w:rPr>
                <w:rFonts w:cs="Arial"/>
                <w:b/>
                <w:color w:val="000000"/>
                <w:sz w:val="22"/>
                <w:szCs w:val="22"/>
              </w:rPr>
              <w:t xml:space="preserve"> HOA Board Members</w:t>
            </w:r>
            <w:r>
              <w:rPr>
                <w:rFonts w:cs="Arial"/>
                <w:b/>
                <w:color w:val="000000"/>
                <w:sz w:val="22"/>
                <w:szCs w:val="22"/>
              </w:rPr>
              <w:t xml:space="preserve"> &amp; Committee Directors</w:t>
            </w:r>
          </w:p>
        </w:tc>
        <w:tc>
          <w:tcPr>
            <w:tcW w:w="3258" w:type="dxa"/>
          </w:tcPr>
          <w:p w:rsidR="002B6EFF" w:rsidRPr="00A9629C" w:rsidRDefault="002B6EFF" w:rsidP="00F4658E">
            <w:pPr>
              <w:pStyle w:val="BodyText"/>
              <w:rPr>
                <w:rFonts w:cs="Arial"/>
                <w:sz w:val="22"/>
                <w:szCs w:val="22"/>
              </w:rPr>
            </w:pPr>
            <w:r w:rsidRPr="00A9629C">
              <w:rPr>
                <w:rFonts w:cs="Arial"/>
                <w:b/>
                <w:color w:val="000000"/>
                <w:sz w:val="22"/>
                <w:szCs w:val="22"/>
              </w:rPr>
              <w:t>Status</w:t>
            </w:r>
          </w:p>
        </w:tc>
      </w:tr>
      <w:tr w:rsidR="002B6EFF" w:rsidRPr="00A9629C" w:rsidTr="00F304E0">
        <w:trPr>
          <w:trHeight w:val="247"/>
        </w:trPr>
        <w:tc>
          <w:tcPr>
            <w:tcW w:w="6318" w:type="dxa"/>
          </w:tcPr>
          <w:p w:rsidR="002B6EFF" w:rsidRPr="00817A2D" w:rsidRDefault="002B6EFF" w:rsidP="00F304E0">
            <w:pPr>
              <w:pStyle w:val="BodyText"/>
              <w:rPr>
                <w:rFonts w:cs="Arial"/>
                <w:sz w:val="22"/>
                <w:szCs w:val="22"/>
              </w:rPr>
            </w:pPr>
            <w:r>
              <w:rPr>
                <w:rFonts w:cs="Arial"/>
                <w:sz w:val="22"/>
                <w:szCs w:val="22"/>
              </w:rPr>
              <w:t>Jan Radoslovich</w:t>
            </w:r>
            <w:r w:rsidRPr="00817A2D">
              <w:rPr>
                <w:rFonts w:cs="Arial"/>
                <w:sz w:val="22"/>
                <w:szCs w:val="22"/>
              </w:rPr>
              <w:t>, President</w:t>
            </w:r>
          </w:p>
        </w:tc>
        <w:tc>
          <w:tcPr>
            <w:tcW w:w="3258" w:type="dxa"/>
          </w:tcPr>
          <w:p w:rsidR="002B6EFF" w:rsidRPr="00A9629C" w:rsidRDefault="002B6EFF" w:rsidP="00F4658E">
            <w:pPr>
              <w:pStyle w:val="BodyText"/>
              <w:rPr>
                <w:rFonts w:cs="Arial"/>
                <w:sz w:val="22"/>
                <w:szCs w:val="22"/>
              </w:rPr>
            </w:pPr>
            <w:r w:rsidRPr="00A9629C">
              <w:rPr>
                <w:rFonts w:cs="Arial"/>
                <w:sz w:val="22"/>
                <w:szCs w:val="22"/>
              </w:rPr>
              <w:t>Present</w:t>
            </w:r>
          </w:p>
        </w:tc>
      </w:tr>
      <w:tr w:rsidR="002B6EFF" w:rsidRPr="00A9629C" w:rsidTr="009B3D80">
        <w:trPr>
          <w:trHeight w:val="70"/>
        </w:trPr>
        <w:tc>
          <w:tcPr>
            <w:tcW w:w="6318" w:type="dxa"/>
          </w:tcPr>
          <w:p w:rsidR="002B6EFF" w:rsidRPr="00817A2D" w:rsidRDefault="002B6EFF" w:rsidP="00F304E0">
            <w:pPr>
              <w:pStyle w:val="BodyText"/>
              <w:rPr>
                <w:rFonts w:cs="Arial"/>
                <w:sz w:val="22"/>
                <w:szCs w:val="22"/>
              </w:rPr>
            </w:pPr>
            <w:r w:rsidRPr="00817A2D">
              <w:rPr>
                <w:rFonts w:cs="Arial"/>
                <w:sz w:val="22"/>
                <w:szCs w:val="22"/>
              </w:rPr>
              <w:t>Ted Buehner, Treasurer &amp; Cost Control Committee Director</w:t>
            </w:r>
          </w:p>
        </w:tc>
        <w:tc>
          <w:tcPr>
            <w:tcW w:w="3258" w:type="dxa"/>
          </w:tcPr>
          <w:p w:rsidR="002B6EFF" w:rsidRPr="00A9629C" w:rsidRDefault="002B6EFF" w:rsidP="00AD376C">
            <w:pPr>
              <w:rPr>
                <w:rFonts w:ascii="Arial" w:hAnsi="Arial" w:cs="Arial"/>
                <w:sz w:val="22"/>
                <w:szCs w:val="22"/>
              </w:rPr>
            </w:pPr>
            <w:r>
              <w:rPr>
                <w:rFonts w:ascii="Arial" w:hAnsi="Arial" w:cs="Arial"/>
                <w:sz w:val="22"/>
                <w:szCs w:val="22"/>
              </w:rPr>
              <w:t>Present</w:t>
            </w:r>
          </w:p>
        </w:tc>
      </w:tr>
      <w:tr w:rsidR="002B6EFF" w:rsidRPr="00A9629C" w:rsidTr="00F304E0">
        <w:tc>
          <w:tcPr>
            <w:tcW w:w="6318" w:type="dxa"/>
          </w:tcPr>
          <w:p w:rsidR="002B6EFF" w:rsidRPr="00817A2D" w:rsidRDefault="002B6EFF" w:rsidP="00EE440D">
            <w:pPr>
              <w:pStyle w:val="BodyText"/>
              <w:rPr>
                <w:rFonts w:cs="Arial"/>
                <w:sz w:val="22"/>
                <w:szCs w:val="22"/>
              </w:rPr>
            </w:pPr>
            <w:r>
              <w:rPr>
                <w:rFonts w:cs="Arial"/>
                <w:sz w:val="22"/>
                <w:szCs w:val="22"/>
              </w:rPr>
              <w:t>Gary Thompson</w:t>
            </w:r>
            <w:r w:rsidRPr="00817A2D">
              <w:rPr>
                <w:rFonts w:cs="Arial"/>
                <w:sz w:val="22"/>
                <w:szCs w:val="22"/>
              </w:rPr>
              <w:t>, Secretary</w:t>
            </w:r>
          </w:p>
        </w:tc>
        <w:tc>
          <w:tcPr>
            <w:tcW w:w="3258" w:type="dxa"/>
          </w:tcPr>
          <w:p w:rsidR="002B6EFF" w:rsidRPr="00A9629C" w:rsidRDefault="002B6EFF" w:rsidP="00EE440D">
            <w:pPr>
              <w:pStyle w:val="BodyText"/>
              <w:rPr>
                <w:rFonts w:cs="Arial"/>
                <w:sz w:val="22"/>
                <w:szCs w:val="22"/>
              </w:rPr>
            </w:pPr>
            <w:r>
              <w:rPr>
                <w:rFonts w:cs="Arial"/>
                <w:sz w:val="22"/>
                <w:szCs w:val="22"/>
              </w:rPr>
              <w:t>Present</w:t>
            </w:r>
          </w:p>
        </w:tc>
      </w:tr>
      <w:tr w:rsidR="002B6EFF" w:rsidRPr="00A9629C" w:rsidTr="00F304E0">
        <w:tc>
          <w:tcPr>
            <w:tcW w:w="6318" w:type="dxa"/>
          </w:tcPr>
          <w:p w:rsidR="002B6EFF" w:rsidRPr="00A9629C" w:rsidRDefault="002B6EFF" w:rsidP="00052618">
            <w:pPr>
              <w:pStyle w:val="BodyText"/>
              <w:rPr>
                <w:rFonts w:cs="Arial"/>
                <w:sz w:val="22"/>
                <w:szCs w:val="22"/>
              </w:rPr>
            </w:pPr>
            <w:r>
              <w:rPr>
                <w:rFonts w:cs="Arial"/>
                <w:sz w:val="22"/>
                <w:szCs w:val="22"/>
              </w:rPr>
              <w:t xml:space="preserve">Florence Spelzhausen, Association Manager – Protocol Property Mgmt </w:t>
            </w:r>
          </w:p>
        </w:tc>
        <w:tc>
          <w:tcPr>
            <w:tcW w:w="3258" w:type="dxa"/>
          </w:tcPr>
          <w:p w:rsidR="002B6EFF" w:rsidRPr="00A9629C" w:rsidRDefault="002B6EFF" w:rsidP="00052618">
            <w:pPr>
              <w:pStyle w:val="BodyText"/>
              <w:rPr>
                <w:rFonts w:cs="Arial"/>
                <w:sz w:val="22"/>
                <w:szCs w:val="22"/>
              </w:rPr>
            </w:pPr>
            <w:r>
              <w:rPr>
                <w:rFonts w:cs="Arial"/>
                <w:sz w:val="22"/>
                <w:szCs w:val="22"/>
              </w:rPr>
              <w:t>Present</w:t>
            </w:r>
          </w:p>
        </w:tc>
      </w:tr>
    </w:tbl>
    <w:p w:rsidR="002B6EFF" w:rsidRPr="00A9629C" w:rsidRDefault="002B6EFF" w:rsidP="00A77B55">
      <w:pPr>
        <w:rPr>
          <w:rFonts w:ascii="Arial" w:hAnsi="Arial" w:cs="Arial"/>
          <w:sz w:val="22"/>
          <w:szCs w:val="22"/>
        </w:rPr>
      </w:pPr>
    </w:p>
    <w:p w:rsidR="002B6EFF" w:rsidRPr="008D229E" w:rsidRDefault="002B6EFF" w:rsidP="00D76B7B">
      <w:pPr>
        <w:jc w:val="both"/>
        <w:rPr>
          <w:rFonts w:ascii="Arial" w:hAnsi="Arial" w:cs="Arial"/>
          <w:b/>
          <w:sz w:val="24"/>
          <w:szCs w:val="24"/>
        </w:rPr>
      </w:pPr>
      <w:r>
        <w:rPr>
          <w:rFonts w:ascii="Arial" w:hAnsi="Arial" w:cs="Arial"/>
          <w:b/>
          <w:sz w:val="24"/>
          <w:szCs w:val="24"/>
        </w:rPr>
        <w:t>Welcome!</w:t>
      </w:r>
    </w:p>
    <w:p w:rsidR="002B6EFF" w:rsidRDefault="002B6EFF" w:rsidP="00D76B7B">
      <w:pPr>
        <w:jc w:val="both"/>
        <w:rPr>
          <w:rFonts w:ascii="Arial" w:hAnsi="Arial" w:cs="Arial"/>
          <w:sz w:val="22"/>
          <w:szCs w:val="22"/>
        </w:rPr>
      </w:pPr>
      <w:r>
        <w:rPr>
          <w:rFonts w:ascii="Arial" w:hAnsi="Arial" w:cs="Arial"/>
          <w:sz w:val="22"/>
          <w:szCs w:val="22"/>
        </w:rPr>
        <w:t>April meeting of the Executive Board of Foxwood Homeowners’ Association. Board members greeted one another and Florence, our Association Manager.  Board congratulated Florence and her husband on the birth of their 1</w:t>
      </w:r>
      <w:r w:rsidRPr="00F66B39">
        <w:rPr>
          <w:rFonts w:ascii="Arial" w:hAnsi="Arial" w:cs="Arial"/>
          <w:sz w:val="22"/>
          <w:szCs w:val="22"/>
          <w:vertAlign w:val="superscript"/>
        </w:rPr>
        <w:t>st</w:t>
      </w:r>
      <w:r>
        <w:rPr>
          <w:rFonts w:ascii="Arial" w:hAnsi="Arial" w:cs="Arial"/>
          <w:sz w:val="22"/>
          <w:szCs w:val="22"/>
        </w:rPr>
        <w:t xml:space="preserve"> son and presented her with some baby toys and a gift certificate from the Board.     </w:t>
      </w:r>
    </w:p>
    <w:p w:rsidR="002B6EFF" w:rsidRPr="00A9629C" w:rsidRDefault="002B6EFF" w:rsidP="0061512A">
      <w:pPr>
        <w:jc w:val="both"/>
        <w:rPr>
          <w:rFonts w:ascii="Arial" w:hAnsi="Arial" w:cs="Arial"/>
          <w:b/>
          <w:sz w:val="22"/>
          <w:szCs w:val="22"/>
        </w:rPr>
      </w:pPr>
    </w:p>
    <w:p w:rsidR="002B6EFF" w:rsidRPr="008D229E" w:rsidRDefault="002B6EFF" w:rsidP="0061512A">
      <w:pPr>
        <w:jc w:val="both"/>
        <w:rPr>
          <w:rFonts w:ascii="Arial" w:hAnsi="Arial" w:cs="Arial"/>
          <w:b/>
          <w:sz w:val="24"/>
          <w:szCs w:val="24"/>
        </w:rPr>
      </w:pPr>
      <w:r w:rsidRPr="008D229E">
        <w:rPr>
          <w:rFonts w:ascii="Arial" w:hAnsi="Arial" w:cs="Arial"/>
          <w:b/>
          <w:sz w:val="24"/>
          <w:szCs w:val="24"/>
        </w:rPr>
        <w:t xml:space="preserve">Prior Meeting Minutes </w:t>
      </w:r>
    </w:p>
    <w:p w:rsidR="002B6EFF" w:rsidRDefault="002B6EFF" w:rsidP="0061512A">
      <w:pPr>
        <w:jc w:val="both"/>
        <w:rPr>
          <w:rFonts w:ascii="Arial" w:hAnsi="Arial" w:cs="Arial"/>
          <w:sz w:val="22"/>
          <w:szCs w:val="22"/>
        </w:rPr>
      </w:pPr>
      <w:r>
        <w:rPr>
          <w:rFonts w:ascii="Arial" w:hAnsi="Arial" w:cs="Arial"/>
          <w:sz w:val="22"/>
          <w:szCs w:val="22"/>
        </w:rPr>
        <w:t xml:space="preserve">Minutes from the January 9, 2013 Foxwood HOA Annual Meeting and the February13, 2013 Executive Board meeting were motioned, seconded and approved.  </w:t>
      </w:r>
    </w:p>
    <w:p w:rsidR="002B6EFF" w:rsidRDefault="002B6EFF" w:rsidP="0061512A">
      <w:pPr>
        <w:jc w:val="both"/>
        <w:rPr>
          <w:rFonts w:ascii="Arial" w:hAnsi="Arial" w:cs="Arial"/>
          <w:sz w:val="22"/>
          <w:szCs w:val="22"/>
        </w:rPr>
      </w:pPr>
    </w:p>
    <w:p w:rsidR="002B6EFF" w:rsidRDefault="002B6EFF" w:rsidP="000C572B">
      <w:pPr>
        <w:jc w:val="both"/>
        <w:rPr>
          <w:rFonts w:ascii="Arial" w:hAnsi="Arial" w:cs="Arial"/>
          <w:b/>
          <w:sz w:val="24"/>
          <w:szCs w:val="24"/>
        </w:rPr>
      </w:pPr>
      <w:r>
        <w:rPr>
          <w:rFonts w:ascii="Arial" w:hAnsi="Arial" w:cs="Arial"/>
          <w:b/>
          <w:sz w:val="24"/>
          <w:szCs w:val="24"/>
        </w:rPr>
        <w:t>Executive Board Updates</w:t>
      </w:r>
    </w:p>
    <w:p w:rsidR="002B6EFF" w:rsidRDefault="002B6EFF" w:rsidP="000C572B">
      <w:pPr>
        <w:jc w:val="both"/>
        <w:rPr>
          <w:rFonts w:ascii="Arial" w:hAnsi="Arial" w:cs="Arial"/>
          <w:sz w:val="22"/>
          <w:szCs w:val="22"/>
        </w:rPr>
      </w:pPr>
      <w:r>
        <w:rPr>
          <w:rFonts w:ascii="Arial" w:hAnsi="Arial" w:cs="Arial"/>
          <w:sz w:val="22"/>
          <w:szCs w:val="22"/>
        </w:rPr>
        <w:t>The Executive Board positions in place are:</w:t>
      </w:r>
    </w:p>
    <w:p w:rsidR="002B6EFF" w:rsidRDefault="002B6EFF" w:rsidP="000C572B">
      <w:pPr>
        <w:jc w:val="both"/>
        <w:rPr>
          <w:rFonts w:ascii="Arial" w:hAnsi="Arial" w:cs="Arial"/>
          <w:sz w:val="22"/>
          <w:szCs w:val="22"/>
        </w:rPr>
      </w:pPr>
      <w:r>
        <w:rPr>
          <w:rFonts w:ascii="Arial" w:hAnsi="Arial" w:cs="Arial"/>
          <w:sz w:val="22"/>
          <w:szCs w:val="22"/>
        </w:rPr>
        <w:t>Jan Radoslovich, President</w:t>
      </w:r>
    </w:p>
    <w:p w:rsidR="002B6EFF" w:rsidRDefault="002B6EFF" w:rsidP="000C572B">
      <w:pPr>
        <w:jc w:val="both"/>
        <w:rPr>
          <w:rFonts w:ascii="Arial" w:hAnsi="Arial" w:cs="Arial"/>
          <w:sz w:val="22"/>
          <w:szCs w:val="22"/>
        </w:rPr>
      </w:pPr>
      <w:r>
        <w:rPr>
          <w:rFonts w:ascii="Arial" w:hAnsi="Arial" w:cs="Arial"/>
          <w:sz w:val="22"/>
          <w:szCs w:val="22"/>
        </w:rPr>
        <w:t>Gary Thompson, Secretary</w:t>
      </w:r>
    </w:p>
    <w:p w:rsidR="002B6EFF" w:rsidRDefault="002B6EFF" w:rsidP="000C572B">
      <w:pPr>
        <w:jc w:val="both"/>
        <w:rPr>
          <w:rFonts w:ascii="Arial" w:hAnsi="Arial" w:cs="Arial"/>
          <w:sz w:val="22"/>
          <w:szCs w:val="22"/>
        </w:rPr>
      </w:pPr>
      <w:r>
        <w:rPr>
          <w:rFonts w:ascii="Arial" w:hAnsi="Arial" w:cs="Arial"/>
          <w:sz w:val="22"/>
          <w:szCs w:val="22"/>
        </w:rPr>
        <w:t>Ted Buehner, Treasurer</w:t>
      </w:r>
    </w:p>
    <w:p w:rsidR="002B6EFF" w:rsidRDefault="002B6EFF" w:rsidP="000C572B">
      <w:pPr>
        <w:jc w:val="both"/>
        <w:rPr>
          <w:rFonts w:ascii="Arial" w:hAnsi="Arial" w:cs="Arial"/>
          <w:sz w:val="22"/>
          <w:szCs w:val="22"/>
        </w:rPr>
      </w:pPr>
      <w:r>
        <w:rPr>
          <w:rFonts w:ascii="Arial" w:hAnsi="Arial" w:cs="Arial"/>
          <w:sz w:val="22"/>
          <w:szCs w:val="22"/>
        </w:rPr>
        <w:t xml:space="preserve">The ACC Director and Social Director positions are unfilled at this time.  The Board is working on recruiting a Foxwood Homeowners to these positions.  </w:t>
      </w:r>
    </w:p>
    <w:p w:rsidR="002B6EFF" w:rsidRDefault="002B6EFF" w:rsidP="000C572B">
      <w:pPr>
        <w:jc w:val="both"/>
        <w:rPr>
          <w:rFonts w:ascii="Arial" w:hAnsi="Arial" w:cs="Arial"/>
          <w:sz w:val="22"/>
          <w:szCs w:val="22"/>
        </w:rPr>
      </w:pPr>
      <w:r>
        <w:rPr>
          <w:rFonts w:ascii="Arial" w:hAnsi="Arial" w:cs="Arial"/>
          <w:sz w:val="22"/>
          <w:szCs w:val="22"/>
        </w:rPr>
        <w:t xml:space="preserve">Board Member, Gary Thompson still needs to be added to the Board Member signatories on the Foxwood reserve account.  Reserve account is held by Whidbey Bank.  Ted and Gary will go to the Whidbey branch at Thrasher’s Corner to get this done.  </w:t>
      </w:r>
    </w:p>
    <w:p w:rsidR="002B6EFF" w:rsidRDefault="002B6EFF" w:rsidP="0061512A">
      <w:pPr>
        <w:jc w:val="both"/>
        <w:rPr>
          <w:rFonts w:ascii="Arial" w:hAnsi="Arial" w:cs="Arial"/>
          <w:b/>
          <w:sz w:val="22"/>
          <w:szCs w:val="22"/>
        </w:rPr>
      </w:pPr>
    </w:p>
    <w:p w:rsidR="002B6EFF" w:rsidRPr="008D229E" w:rsidRDefault="002B6EFF" w:rsidP="0061512A">
      <w:pPr>
        <w:jc w:val="both"/>
        <w:rPr>
          <w:rFonts w:ascii="Arial" w:hAnsi="Arial" w:cs="Arial"/>
          <w:b/>
          <w:sz w:val="24"/>
          <w:szCs w:val="24"/>
        </w:rPr>
      </w:pPr>
      <w:r>
        <w:rPr>
          <w:rFonts w:ascii="Arial" w:hAnsi="Arial" w:cs="Arial"/>
          <w:b/>
          <w:sz w:val="24"/>
          <w:szCs w:val="24"/>
        </w:rPr>
        <w:t>Financial Review</w:t>
      </w:r>
    </w:p>
    <w:p w:rsidR="002B6EFF" w:rsidRDefault="002B6EFF" w:rsidP="0061512A">
      <w:pPr>
        <w:jc w:val="both"/>
        <w:rPr>
          <w:rFonts w:ascii="Arial" w:hAnsi="Arial" w:cs="Arial"/>
          <w:b/>
          <w:sz w:val="22"/>
          <w:szCs w:val="22"/>
        </w:rPr>
      </w:pPr>
      <w:r>
        <w:rPr>
          <w:rFonts w:ascii="Arial" w:hAnsi="Arial" w:cs="Arial"/>
          <w:b/>
          <w:sz w:val="22"/>
          <w:szCs w:val="22"/>
        </w:rPr>
        <w:t>Current financial statement</w:t>
      </w:r>
    </w:p>
    <w:p w:rsidR="002B6EFF" w:rsidRPr="009B2BAC" w:rsidRDefault="002B6EFF" w:rsidP="00B229C6">
      <w:pPr>
        <w:numPr>
          <w:ilvl w:val="0"/>
          <w:numId w:val="1"/>
        </w:numPr>
        <w:jc w:val="both"/>
        <w:rPr>
          <w:rFonts w:ascii="Arial" w:hAnsi="Arial" w:cs="Arial"/>
          <w:color w:val="000000"/>
          <w:sz w:val="22"/>
          <w:szCs w:val="22"/>
        </w:rPr>
      </w:pPr>
      <w:r>
        <w:rPr>
          <w:rFonts w:ascii="Arial" w:hAnsi="Arial" w:cs="Arial"/>
          <w:color w:val="000000"/>
          <w:sz w:val="22"/>
          <w:szCs w:val="22"/>
        </w:rPr>
        <w:t>March, 2013 Balance Sheet review was presented to the Board by Ted Buehner, Treasurer.</w:t>
      </w:r>
    </w:p>
    <w:p w:rsidR="002B6EFF" w:rsidRDefault="002B6EFF" w:rsidP="00B229C6">
      <w:pPr>
        <w:numPr>
          <w:ilvl w:val="0"/>
          <w:numId w:val="2"/>
        </w:numPr>
        <w:shd w:val="clear" w:color="auto" w:fill="FFFFFF"/>
        <w:jc w:val="both"/>
        <w:rPr>
          <w:rFonts w:ascii="Arial" w:hAnsi="Arial" w:cs="Arial"/>
          <w:color w:val="000000"/>
          <w:sz w:val="22"/>
          <w:szCs w:val="22"/>
        </w:rPr>
      </w:pPr>
      <w:r>
        <w:rPr>
          <w:rFonts w:ascii="Arial" w:hAnsi="Arial" w:cs="Arial"/>
          <w:color w:val="000000"/>
          <w:sz w:val="22"/>
          <w:szCs w:val="22"/>
        </w:rPr>
        <w:t xml:space="preserve">Total </w:t>
      </w:r>
      <w:r w:rsidRPr="00D76B7B">
        <w:rPr>
          <w:rFonts w:ascii="Arial" w:hAnsi="Arial" w:cs="Arial"/>
          <w:color w:val="000000"/>
          <w:sz w:val="22"/>
          <w:szCs w:val="22"/>
        </w:rPr>
        <w:t xml:space="preserve">Operating </w:t>
      </w:r>
      <w:r>
        <w:rPr>
          <w:rFonts w:ascii="Arial" w:hAnsi="Arial" w:cs="Arial"/>
          <w:color w:val="000000"/>
          <w:sz w:val="22"/>
          <w:szCs w:val="22"/>
        </w:rPr>
        <w:t>C</w:t>
      </w:r>
      <w:r w:rsidRPr="00D76B7B">
        <w:rPr>
          <w:rFonts w:ascii="Arial" w:hAnsi="Arial" w:cs="Arial"/>
          <w:color w:val="000000"/>
          <w:sz w:val="22"/>
          <w:szCs w:val="22"/>
        </w:rPr>
        <w:t>ash: $</w:t>
      </w:r>
      <w:r>
        <w:rPr>
          <w:rFonts w:ascii="Arial" w:hAnsi="Arial" w:cs="Arial"/>
          <w:color w:val="000000"/>
          <w:sz w:val="22"/>
          <w:szCs w:val="22"/>
        </w:rPr>
        <w:t>7,012.24</w:t>
      </w:r>
    </w:p>
    <w:p w:rsidR="002B6EFF" w:rsidRDefault="002B6EFF" w:rsidP="00B229C6">
      <w:pPr>
        <w:numPr>
          <w:ilvl w:val="0"/>
          <w:numId w:val="2"/>
        </w:numPr>
        <w:shd w:val="clear" w:color="auto" w:fill="FFFFFF"/>
        <w:spacing w:after="120"/>
        <w:jc w:val="both"/>
        <w:rPr>
          <w:rFonts w:ascii="Arial" w:hAnsi="Arial" w:cs="Arial"/>
          <w:color w:val="000000"/>
          <w:sz w:val="22"/>
          <w:szCs w:val="22"/>
        </w:rPr>
      </w:pPr>
      <w:r>
        <w:rPr>
          <w:rFonts w:ascii="Arial" w:hAnsi="Arial" w:cs="Arial"/>
          <w:color w:val="000000"/>
          <w:sz w:val="22"/>
          <w:szCs w:val="22"/>
        </w:rPr>
        <w:t>Total Reserve Account</w:t>
      </w:r>
      <w:r w:rsidRPr="001824BE">
        <w:rPr>
          <w:rFonts w:ascii="Arial" w:hAnsi="Arial" w:cs="Arial"/>
          <w:color w:val="000000"/>
          <w:sz w:val="22"/>
          <w:szCs w:val="22"/>
        </w:rPr>
        <w:t>:</w:t>
      </w:r>
      <w:r>
        <w:rPr>
          <w:rFonts w:ascii="Arial" w:hAnsi="Arial" w:cs="Arial"/>
          <w:color w:val="000000"/>
          <w:sz w:val="22"/>
          <w:szCs w:val="22"/>
        </w:rPr>
        <w:t xml:space="preserve"> Actual:</w:t>
      </w:r>
      <w:r w:rsidRPr="001824BE">
        <w:rPr>
          <w:rFonts w:ascii="Arial" w:hAnsi="Arial" w:cs="Arial"/>
          <w:color w:val="000000"/>
          <w:sz w:val="22"/>
          <w:szCs w:val="22"/>
        </w:rPr>
        <w:t xml:space="preserve"> $</w:t>
      </w:r>
      <w:r>
        <w:rPr>
          <w:rFonts w:ascii="Arial" w:hAnsi="Arial" w:cs="Arial"/>
          <w:color w:val="000000"/>
          <w:sz w:val="22"/>
          <w:szCs w:val="22"/>
        </w:rPr>
        <w:t xml:space="preserve">21,296.67 compared to Target: $24,141.00 for 2013 (per 2009 Reserve Study).  </w:t>
      </w:r>
    </w:p>
    <w:p w:rsidR="002B6EFF" w:rsidRDefault="002B6EFF" w:rsidP="00B229C6">
      <w:pPr>
        <w:numPr>
          <w:ilvl w:val="0"/>
          <w:numId w:val="2"/>
        </w:numPr>
        <w:shd w:val="clear" w:color="auto" w:fill="FFFFFF"/>
        <w:spacing w:after="120"/>
        <w:jc w:val="both"/>
        <w:rPr>
          <w:rFonts w:ascii="Arial" w:hAnsi="Arial" w:cs="Arial"/>
          <w:color w:val="000000"/>
          <w:sz w:val="22"/>
          <w:szCs w:val="22"/>
        </w:rPr>
      </w:pPr>
      <w:r>
        <w:rPr>
          <w:rFonts w:ascii="Arial" w:hAnsi="Arial" w:cs="Arial"/>
          <w:color w:val="000000"/>
          <w:sz w:val="22"/>
          <w:szCs w:val="22"/>
        </w:rPr>
        <w:t>TOTAL Liabilities and Capital: $28,309.41</w:t>
      </w:r>
    </w:p>
    <w:p w:rsidR="002B6EFF" w:rsidRDefault="002B6EFF" w:rsidP="00B229C6">
      <w:pPr>
        <w:numPr>
          <w:ilvl w:val="0"/>
          <w:numId w:val="1"/>
        </w:numPr>
        <w:jc w:val="both"/>
        <w:rPr>
          <w:rFonts w:ascii="Arial" w:hAnsi="Arial" w:cs="Arial"/>
          <w:color w:val="000000"/>
          <w:sz w:val="22"/>
          <w:szCs w:val="22"/>
        </w:rPr>
      </w:pPr>
      <w:r>
        <w:rPr>
          <w:rFonts w:ascii="Arial" w:hAnsi="Arial" w:cs="Arial"/>
          <w:color w:val="000000"/>
          <w:sz w:val="22"/>
          <w:szCs w:val="22"/>
        </w:rPr>
        <w:t>Board also reviewed the Foxwood HOA Income Statement (Cash) for March, 2013</w:t>
      </w:r>
    </w:p>
    <w:p w:rsidR="002B6EFF" w:rsidRDefault="002B6EFF" w:rsidP="00B229C6">
      <w:pPr>
        <w:numPr>
          <w:ilvl w:val="0"/>
          <w:numId w:val="1"/>
        </w:numPr>
        <w:jc w:val="both"/>
        <w:rPr>
          <w:rFonts w:ascii="Arial" w:hAnsi="Arial" w:cs="Arial"/>
          <w:color w:val="000000"/>
          <w:sz w:val="22"/>
          <w:szCs w:val="22"/>
        </w:rPr>
      </w:pPr>
      <w:r>
        <w:rPr>
          <w:rFonts w:ascii="Arial" w:hAnsi="Arial" w:cs="Arial"/>
          <w:color w:val="000000"/>
          <w:sz w:val="22"/>
          <w:szCs w:val="22"/>
        </w:rPr>
        <w:t>YTD Total Income:  $11,598.58</w:t>
      </w:r>
    </w:p>
    <w:p w:rsidR="002B6EFF" w:rsidRDefault="002B6EFF" w:rsidP="00B229C6">
      <w:pPr>
        <w:numPr>
          <w:ilvl w:val="0"/>
          <w:numId w:val="1"/>
        </w:numPr>
        <w:jc w:val="both"/>
        <w:rPr>
          <w:rFonts w:ascii="Arial" w:hAnsi="Arial" w:cs="Arial"/>
          <w:color w:val="000000"/>
          <w:sz w:val="22"/>
          <w:szCs w:val="22"/>
        </w:rPr>
      </w:pPr>
      <w:r>
        <w:rPr>
          <w:rFonts w:ascii="Arial" w:hAnsi="Arial" w:cs="Arial"/>
          <w:color w:val="000000"/>
          <w:sz w:val="22"/>
          <w:szCs w:val="22"/>
        </w:rPr>
        <w:t>YTD Total Expenses: General, Landscape, Maintenance: $3,385.09</w:t>
      </w:r>
    </w:p>
    <w:p w:rsidR="002B6EFF" w:rsidRPr="001C68E3" w:rsidRDefault="002B6EFF" w:rsidP="00B229C6">
      <w:pPr>
        <w:numPr>
          <w:ilvl w:val="0"/>
          <w:numId w:val="1"/>
        </w:numPr>
        <w:jc w:val="both"/>
        <w:rPr>
          <w:rFonts w:ascii="Arial" w:hAnsi="Arial" w:cs="Arial"/>
          <w:color w:val="000000"/>
          <w:sz w:val="22"/>
          <w:szCs w:val="22"/>
        </w:rPr>
      </w:pPr>
      <w:r>
        <w:rPr>
          <w:rFonts w:ascii="Arial" w:hAnsi="Arial" w:cs="Arial"/>
          <w:color w:val="000000"/>
          <w:sz w:val="22"/>
          <w:szCs w:val="22"/>
        </w:rPr>
        <w:t>YTD Total Funds to Reserve Accounts $1,580.45</w:t>
      </w:r>
    </w:p>
    <w:p w:rsidR="002B6EFF" w:rsidRDefault="002B6EFF" w:rsidP="00B229C6">
      <w:pPr>
        <w:numPr>
          <w:ilvl w:val="0"/>
          <w:numId w:val="1"/>
        </w:numPr>
        <w:jc w:val="both"/>
        <w:rPr>
          <w:rFonts w:ascii="Arial" w:hAnsi="Arial" w:cs="Arial"/>
          <w:color w:val="000000"/>
          <w:sz w:val="22"/>
          <w:szCs w:val="22"/>
        </w:rPr>
      </w:pPr>
      <w:r>
        <w:rPr>
          <w:rFonts w:ascii="Arial" w:hAnsi="Arial" w:cs="Arial"/>
          <w:color w:val="000000"/>
          <w:sz w:val="22"/>
          <w:szCs w:val="22"/>
        </w:rPr>
        <w:t>YTD NET INCOME:  $6,633.04</w:t>
      </w:r>
    </w:p>
    <w:p w:rsidR="002B6EFF" w:rsidRDefault="002B6EFF" w:rsidP="00B229C6">
      <w:pPr>
        <w:numPr>
          <w:ilvl w:val="0"/>
          <w:numId w:val="1"/>
        </w:numPr>
        <w:jc w:val="both"/>
        <w:rPr>
          <w:rFonts w:ascii="Arial" w:hAnsi="Arial" w:cs="Arial"/>
          <w:color w:val="000000"/>
          <w:sz w:val="22"/>
          <w:szCs w:val="22"/>
        </w:rPr>
      </w:pPr>
      <w:r>
        <w:rPr>
          <w:rFonts w:ascii="Arial" w:hAnsi="Arial" w:cs="Arial"/>
          <w:color w:val="000000"/>
          <w:sz w:val="22"/>
          <w:szCs w:val="22"/>
        </w:rPr>
        <w:t>Accounts Receivable (as of 4/15/13) $6,630.10</w:t>
      </w:r>
    </w:p>
    <w:p w:rsidR="002B6EFF" w:rsidRDefault="002B6EFF" w:rsidP="00B51A44">
      <w:pPr>
        <w:ind w:left="360"/>
        <w:rPr>
          <w:rFonts w:ascii="Arial" w:hAnsi="Arial" w:cs="Arial"/>
          <w:color w:val="000000"/>
          <w:sz w:val="22"/>
          <w:szCs w:val="22"/>
        </w:rPr>
      </w:pPr>
      <w:r>
        <w:rPr>
          <w:rFonts w:ascii="Arial" w:hAnsi="Arial" w:cs="Arial"/>
          <w:b/>
          <w:color w:val="000000"/>
          <w:sz w:val="22"/>
          <w:szCs w:val="22"/>
        </w:rPr>
        <w:t>Recovery of Payment Made to Mel’s Place for Bark</w:t>
      </w:r>
    </w:p>
    <w:p w:rsidR="002B6EFF" w:rsidRPr="00F24260" w:rsidRDefault="002B6EFF" w:rsidP="00F24260">
      <w:pPr>
        <w:ind w:left="360"/>
        <w:rPr>
          <w:rFonts w:ascii="Arial" w:hAnsi="Arial" w:cs="Arial"/>
          <w:color w:val="000000"/>
          <w:sz w:val="22"/>
          <w:szCs w:val="22"/>
        </w:rPr>
      </w:pPr>
      <w:r w:rsidRPr="00F24260">
        <w:rPr>
          <w:rFonts w:ascii="Arial" w:hAnsi="Arial" w:cs="Arial"/>
          <w:color w:val="000000"/>
          <w:sz w:val="22"/>
          <w:szCs w:val="22"/>
        </w:rPr>
        <w:t xml:space="preserve">Ted Buehner has been reimbursed from our operating budget for the purchase of the bark on 10/6/12 in the amount of $1,286.63.  However, Protocol erroneously also sent a check to Mel’s Place for the same amount.  Protocol has been in contact with Mel’s Place numerous times to recover this amount erroneously sent.  No refund has been received.  It appears that Mel’s Place is out of business.  Protocol will handle fixing the mistake and reimburse Foxwood HOA for the amount erroneously paid to Mel’s Place. </w:t>
      </w:r>
    </w:p>
    <w:p w:rsidR="002B6EFF" w:rsidRDefault="002B6EFF" w:rsidP="00C33A9C">
      <w:pPr>
        <w:pStyle w:val="ListParagraph"/>
        <w:ind w:left="1080"/>
        <w:rPr>
          <w:rFonts w:ascii="Arial" w:hAnsi="Arial" w:cs="Arial"/>
          <w:color w:val="000000"/>
          <w:sz w:val="22"/>
          <w:szCs w:val="22"/>
        </w:rPr>
      </w:pPr>
    </w:p>
    <w:p w:rsidR="002B6EFF" w:rsidRPr="00C33A9C" w:rsidRDefault="002B6EFF" w:rsidP="00C33A9C">
      <w:pPr>
        <w:ind w:left="360"/>
        <w:rPr>
          <w:rFonts w:ascii="Arial" w:hAnsi="Arial" w:cs="Arial"/>
          <w:b/>
          <w:color w:val="000000"/>
          <w:sz w:val="22"/>
          <w:szCs w:val="22"/>
        </w:rPr>
      </w:pPr>
      <w:r w:rsidRPr="00C33A9C">
        <w:rPr>
          <w:rFonts w:ascii="Arial" w:hAnsi="Arial" w:cs="Arial"/>
          <w:b/>
          <w:color w:val="000000"/>
          <w:sz w:val="22"/>
          <w:szCs w:val="22"/>
        </w:rPr>
        <w:t>Need for New Reserve Study</w:t>
      </w:r>
      <w:r>
        <w:rPr>
          <w:rFonts w:ascii="Arial" w:hAnsi="Arial" w:cs="Arial"/>
          <w:b/>
          <w:color w:val="000000"/>
          <w:sz w:val="22"/>
          <w:szCs w:val="22"/>
        </w:rPr>
        <w:t xml:space="preserve"> – </w:t>
      </w:r>
      <w:r>
        <w:rPr>
          <w:rFonts w:ascii="Arial" w:hAnsi="Arial" w:cs="Arial"/>
          <w:color w:val="000000"/>
          <w:sz w:val="22"/>
          <w:szCs w:val="22"/>
        </w:rPr>
        <w:t xml:space="preserve">Board discussed whether there is a need for a new reserve study.  Research needed on this, Florence to research.  This will be an agenda item at the next Board meeting.  </w:t>
      </w:r>
    </w:p>
    <w:p w:rsidR="002B6EFF" w:rsidRDefault="002B6EFF" w:rsidP="001C68E3">
      <w:pPr>
        <w:jc w:val="both"/>
        <w:rPr>
          <w:rFonts w:ascii="Arial" w:hAnsi="Arial" w:cs="Arial"/>
          <w:color w:val="000000"/>
          <w:sz w:val="22"/>
          <w:szCs w:val="22"/>
        </w:rPr>
      </w:pPr>
    </w:p>
    <w:p w:rsidR="002B6EFF" w:rsidRDefault="002B6EFF" w:rsidP="0061512A">
      <w:pPr>
        <w:jc w:val="both"/>
        <w:rPr>
          <w:rFonts w:ascii="Arial" w:hAnsi="Arial" w:cs="Arial"/>
          <w:b/>
          <w:sz w:val="24"/>
          <w:szCs w:val="24"/>
        </w:rPr>
      </w:pPr>
      <w:r>
        <w:rPr>
          <w:rFonts w:ascii="Arial" w:hAnsi="Arial" w:cs="Arial"/>
          <w:b/>
          <w:sz w:val="24"/>
          <w:szCs w:val="24"/>
        </w:rPr>
        <w:t>Architectural Control Committee (ACC)</w:t>
      </w:r>
      <w:r w:rsidRPr="00A51276">
        <w:rPr>
          <w:rFonts w:ascii="Arial" w:hAnsi="Arial" w:cs="Arial"/>
          <w:b/>
          <w:sz w:val="24"/>
          <w:szCs w:val="24"/>
        </w:rPr>
        <w:t xml:space="preserve"> Update</w:t>
      </w:r>
      <w:r>
        <w:rPr>
          <w:rFonts w:ascii="Arial" w:hAnsi="Arial" w:cs="Arial"/>
          <w:b/>
          <w:sz w:val="24"/>
          <w:szCs w:val="24"/>
        </w:rPr>
        <w:t>s</w:t>
      </w:r>
      <w:r w:rsidRPr="00A51276">
        <w:rPr>
          <w:rFonts w:ascii="Arial" w:hAnsi="Arial" w:cs="Arial"/>
          <w:b/>
          <w:sz w:val="24"/>
          <w:szCs w:val="24"/>
        </w:rPr>
        <w:t xml:space="preserve"> </w:t>
      </w:r>
    </w:p>
    <w:p w:rsidR="002B6EFF" w:rsidRPr="007460EB" w:rsidRDefault="002B6EFF" w:rsidP="00B229C6">
      <w:pPr>
        <w:pStyle w:val="ListParagraph"/>
        <w:numPr>
          <w:ilvl w:val="0"/>
          <w:numId w:val="5"/>
        </w:numPr>
        <w:jc w:val="both"/>
        <w:rPr>
          <w:rFonts w:ascii="Arial" w:hAnsi="Arial" w:cs="Arial"/>
          <w:b/>
          <w:sz w:val="22"/>
          <w:szCs w:val="22"/>
        </w:rPr>
      </w:pPr>
      <w:r>
        <w:rPr>
          <w:rFonts w:ascii="Arial" w:hAnsi="Arial" w:cs="Arial"/>
          <w:b/>
          <w:sz w:val="22"/>
          <w:szCs w:val="22"/>
        </w:rPr>
        <w:t>ACC Chairperson and Committee</w:t>
      </w:r>
      <w:r w:rsidRPr="008C3FD9">
        <w:rPr>
          <w:rFonts w:ascii="Arial" w:hAnsi="Arial" w:cs="Arial"/>
          <w:b/>
          <w:sz w:val="22"/>
          <w:szCs w:val="22"/>
        </w:rPr>
        <w:t xml:space="preserve"> –</w:t>
      </w:r>
      <w:r>
        <w:rPr>
          <w:rFonts w:ascii="Arial" w:hAnsi="Arial" w:cs="Arial"/>
          <w:b/>
          <w:sz w:val="22"/>
          <w:szCs w:val="22"/>
        </w:rPr>
        <w:t xml:space="preserve">  </w:t>
      </w:r>
      <w:r>
        <w:rPr>
          <w:rFonts w:ascii="Arial" w:hAnsi="Arial" w:cs="Arial"/>
          <w:sz w:val="22"/>
          <w:szCs w:val="22"/>
        </w:rPr>
        <w:t>At this time, we still have no volunteers for ACC Chairperson.  Irene Jemczyk can assist with ACC activities on a limited basis.  Jan is continuing her recruitment efforts.</w:t>
      </w:r>
    </w:p>
    <w:p w:rsidR="002B6EFF" w:rsidRPr="007667BF" w:rsidRDefault="002B6EFF" w:rsidP="00B229C6">
      <w:pPr>
        <w:pStyle w:val="ListParagraph"/>
        <w:numPr>
          <w:ilvl w:val="0"/>
          <w:numId w:val="5"/>
        </w:numPr>
        <w:jc w:val="both"/>
        <w:rPr>
          <w:rFonts w:ascii="Arial" w:hAnsi="Arial" w:cs="Arial"/>
          <w:b/>
          <w:sz w:val="22"/>
          <w:szCs w:val="22"/>
        </w:rPr>
      </w:pPr>
      <w:r>
        <w:rPr>
          <w:rFonts w:ascii="Arial" w:hAnsi="Arial" w:cs="Arial"/>
          <w:b/>
          <w:sz w:val="22"/>
          <w:szCs w:val="22"/>
        </w:rPr>
        <w:t xml:space="preserve">Homeowner Change Submittals to the Board -  </w:t>
      </w:r>
      <w:r>
        <w:rPr>
          <w:rFonts w:ascii="Arial" w:hAnsi="Arial" w:cs="Arial"/>
          <w:sz w:val="22"/>
          <w:szCs w:val="22"/>
        </w:rPr>
        <w:t>No new change requests are pending at this time.  Florence will add the Painting and Change to Landscape Request forms to the Foxwood HOA website.</w:t>
      </w:r>
    </w:p>
    <w:p w:rsidR="002B6EFF" w:rsidRPr="005F0FDB" w:rsidRDefault="002B6EFF" w:rsidP="00B229C6">
      <w:pPr>
        <w:pStyle w:val="ListParagraph"/>
        <w:numPr>
          <w:ilvl w:val="0"/>
          <w:numId w:val="5"/>
        </w:numPr>
        <w:jc w:val="both"/>
        <w:rPr>
          <w:rFonts w:ascii="Arial" w:hAnsi="Arial" w:cs="Arial"/>
          <w:b/>
          <w:sz w:val="22"/>
          <w:szCs w:val="22"/>
        </w:rPr>
      </w:pPr>
      <w:r w:rsidRPr="005F0FDB">
        <w:rPr>
          <w:rFonts w:ascii="Arial" w:hAnsi="Arial" w:cs="Arial"/>
          <w:b/>
          <w:sz w:val="22"/>
          <w:szCs w:val="22"/>
        </w:rPr>
        <w:t>October, 2012 Walkthrough Reports</w:t>
      </w:r>
      <w:r>
        <w:rPr>
          <w:rFonts w:ascii="Arial" w:hAnsi="Arial" w:cs="Arial"/>
          <w:b/>
          <w:sz w:val="22"/>
          <w:szCs w:val="22"/>
        </w:rPr>
        <w:t xml:space="preserve"> – </w:t>
      </w:r>
      <w:r>
        <w:rPr>
          <w:rFonts w:ascii="Arial" w:hAnsi="Arial" w:cs="Arial"/>
          <w:sz w:val="22"/>
          <w:szCs w:val="22"/>
        </w:rPr>
        <w:t xml:space="preserve">Jan will work with Florence to distribute the walkthrough reports, after Jan confirms content is still correct by a follow-up walkthrough (which she will do herself).  We will include a CC&amp;R reference letter in the distribution.  </w:t>
      </w:r>
    </w:p>
    <w:p w:rsidR="002B6EFF" w:rsidRPr="007460EB" w:rsidRDefault="002B6EFF" w:rsidP="007460EB">
      <w:pPr>
        <w:jc w:val="both"/>
        <w:rPr>
          <w:rFonts w:ascii="Arial" w:hAnsi="Arial" w:cs="Arial"/>
          <w:b/>
          <w:sz w:val="24"/>
          <w:szCs w:val="24"/>
        </w:rPr>
      </w:pPr>
    </w:p>
    <w:p w:rsidR="002B6EFF" w:rsidRPr="007460EB" w:rsidRDefault="002B6EFF" w:rsidP="007460EB">
      <w:pPr>
        <w:jc w:val="both"/>
        <w:rPr>
          <w:rFonts w:ascii="Arial" w:hAnsi="Arial" w:cs="Arial"/>
          <w:b/>
          <w:sz w:val="24"/>
          <w:szCs w:val="24"/>
        </w:rPr>
      </w:pPr>
      <w:r w:rsidRPr="007460EB">
        <w:rPr>
          <w:rFonts w:ascii="Arial" w:hAnsi="Arial" w:cs="Arial"/>
          <w:b/>
          <w:sz w:val="24"/>
          <w:szCs w:val="24"/>
        </w:rPr>
        <w:t>Other Foxwood Updates</w:t>
      </w:r>
    </w:p>
    <w:p w:rsidR="002B6EFF" w:rsidRPr="00F45C16" w:rsidRDefault="002B6EFF" w:rsidP="00B229C6">
      <w:pPr>
        <w:pStyle w:val="ListParagraph"/>
        <w:numPr>
          <w:ilvl w:val="0"/>
          <w:numId w:val="5"/>
        </w:numPr>
        <w:jc w:val="both"/>
        <w:rPr>
          <w:rFonts w:ascii="Arial" w:hAnsi="Arial" w:cs="Arial"/>
          <w:b/>
          <w:sz w:val="22"/>
          <w:szCs w:val="22"/>
        </w:rPr>
      </w:pPr>
      <w:r>
        <w:rPr>
          <w:rFonts w:ascii="Arial" w:hAnsi="Arial" w:cs="Arial"/>
          <w:b/>
          <w:sz w:val="22"/>
          <w:szCs w:val="22"/>
        </w:rPr>
        <w:t>Mailbox Repair and Follow-up with Person Responsible for Damage</w:t>
      </w:r>
      <w:r w:rsidRPr="008C3FD9">
        <w:rPr>
          <w:rFonts w:ascii="Arial" w:hAnsi="Arial" w:cs="Arial"/>
          <w:b/>
          <w:sz w:val="22"/>
          <w:szCs w:val="22"/>
        </w:rPr>
        <w:t xml:space="preserve"> –</w:t>
      </w:r>
      <w:r>
        <w:rPr>
          <w:rFonts w:ascii="Arial" w:hAnsi="Arial" w:cs="Arial"/>
          <w:b/>
          <w:sz w:val="22"/>
          <w:szCs w:val="22"/>
        </w:rPr>
        <w:t xml:space="preserve">  </w:t>
      </w:r>
      <w:r>
        <w:rPr>
          <w:rFonts w:ascii="Arial" w:hAnsi="Arial" w:cs="Arial"/>
          <w:sz w:val="22"/>
          <w:szCs w:val="22"/>
        </w:rPr>
        <w:t>Mailbox near the entry to Foxwood HOA was knocked over by a driver who backed into it.  The incident was witnessed by a Foxwood HOA member who got the driver’s contact information and forwarded it on to Florence at Protocol.  The mailbox was repaired by a contractor hired by Protocol (repair cost $425) and passed inspection by the Post Office.  Protocol is still pursuing recovery of the repair costs from the driver.  Thanks to our Foxwood HOA homeowner who stopped the driver and collected the information!</w:t>
      </w:r>
    </w:p>
    <w:p w:rsidR="002B6EFF" w:rsidRPr="00F45C16" w:rsidRDefault="002B6EFF" w:rsidP="00F45C16">
      <w:pPr>
        <w:pStyle w:val="ListParagraph"/>
        <w:rPr>
          <w:rFonts w:ascii="Arial" w:hAnsi="Arial" w:cs="Arial"/>
          <w:b/>
          <w:sz w:val="22"/>
          <w:szCs w:val="22"/>
        </w:rPr>
      </w:pPr>
    </w:p>
    <w:p w:rsidR="002B6EFF" w:rsidRPr="007460EB" w:rsidRDefault="002B6EFF" w:rsidP="00B229C6">
      <w:pPr>
        <w:pStyle w:val="ListParagraph"/>
        <w:numPr>
          <w:ilvl w:val="0"/>
          <w:numId w:val="5"/>
        </w:numPr>
        <w:jc w:val="both"/>
        <w:rPr>
          <w:rFonts w:ascii="Arial" w:hAnsi="Arial" w:cs="Arial"/>
          <w:b/>
          <w:sz w:val="22"/>
          <w:szCs w:val="22"/>
        </w:rPr>
      </w:pPr>
      <w:r>
        <w:rPr>
          <w:rFonts w:ascii="Arial" w:hAnsi="Arial" w:cs="Arial"/>
          <w:b/>
          <w:sz w:val="22"/>
          <w:szCs w:val="22"/>
        </w:rPr>
        <w:t xml:space="preserve">Lot 19 Residence for Sale – </w:t>
      </w:r>
      <w:r>
        <w:rPr>
          <w:rFonts w:ascii="Arial" w:hAnsi="Arial" w:cs="Arial"/>
          <w:sz w:val="22"/>
          <w:szCs w:val="22"/>
        </w:rPr>
        <w:t xml:space="preserve">This property is currently being rented.  The homeowner has decided to sell.  Property values are returning, so hopefully, the property will sell quickly. </w:t>
      </w:r>
    </w:p>
    <w:p w:rsidR="002B6EFF" w:rsidRPr="007460EB" w:rsidRDefault="002B6EFF" w:rsidP="007460EB">
      <w:pPr>
        <w:pStyle w:val="ListParagraph"/>
        <w:rPr>
          <w:rFonts w:ascii="Arial" w:hAnsi="Arial" w:cs="Arial"/>
          <w:b/>
          <w:sz w:val="22"/>
          <w:szCs w:val="22"/>
        </w:rPr>
      </w:pPr>
    </w:p>
    <w:p w:rsidR="002B6EFF" w:rsidRDefault="002B6EFF" w:rsidP="00B229C6">
      <w:pPr>
        <w:pStyle w:val="ListParagraph"/>
        <w:numPr>
          <w:ilvl w:val="0"/>
          <w:numId w:val="5"/>
        </w:numPr>
        <w:jc w:val="both"/>
        <w:rPr>
          <w:rFonts w:ascii="Arial" w:hAnsi="Arial" w:cs="Arial"/>
          <w:b/>
          <w:sz w:val="22"/>
          <w:szCs w:val="22"/>
        </w:rPr>
      </w:pPr>
      <w:r>
        <w:rPr>
          <w:rFonts w:ascii="Arial" w:hAnsi="Arial" w:cs="Arial"/>
          <w:b/>
          <w:sz w:val="22"/>
          <w:szCs w:val="22"/>
        </w:rPr>
        <w:t xml:space="preserve">Bailey Farm Updates – Traffic Issues?  - </w:t>
      </w:r>
      <w:r>
        <w:rPr>
          <w:rFonts w:ascii="Arial" w:hAnsi="Arial" w:cs="Arial"/>
          <w:sz w:val="22"/>
          <w:szCs w:val="22"/>
        </w:rPr>
        <w:t xml:space="preserve">No traffic issues currently reported.  However, overall traffic volume on the streets has picked up.  Florence will make contact with Bailey Farms Property Management to introduce herself and set up a future meeting with Board Members and Florence to set up a process for communicating issues/concerns from both parties and contacts for escalation. </w:t>
      </w:r>
    </w:p>
    <w:p w:rsidR="002B6EFF" w:rsidRPr="00F45C16" w:rsidRDefault="002B6EFF" w:rsidP="00F45C16">
      <w:pPr>
        <w:pStyle w:val="ListParagraph"/>
        <w:rPr>
          <w:rFonts w:ascii="Arial" w:hAnsi="Arial" w:cs="Arial"/>
          <w:b/>
          <w:sz w:val="22"/>
          <w:szCs w:val="22"/>
        </w:rPr>
      </w:pPr>
    </w:p>
    <w:p w:rsidR="002B6EFF" w:rsidRDefault="002B6EFF" w:rsidP="00A657D8">
      <w:pPr>
        <w:jc w:val="both"/>
        <w:rPr>
          <w:rFonts w:ascii="Arial" w:hAnsi="Arial" w:cs="Arial"/>
          <w:b/>
          <w:sz w:val="24"/>
          <w:szCs w:val="24"/>
        </w:rPr>
      </w:pPr>
    </w:p>
    <w:p w:rsidR="002B6EFF" w:rsidRDefault="002B6EFF" w:rsidP="00A657D8">
      <w:pPr>
        <w:jc w:val="both"/>
        <w:rPr>
          <w:rFonts w:ascii="Arial" w:hAnsi="Arial" w:cs="Arial"/>
          <w:b/>
          <w:sz w:val="24"/>
          <w:szCs w:val="24"/>
        </w:rPr>
      </w:pPr>
      <w:r w:rsidRPr="00A657D8">
        <w:rPr>
          <w:rFonts w:ascii="Arial" w:hAnsi="Arial" w:cs="Arial"/>
          <w:b/>
          <w:sz w:val="24"/>
          <w:szCs w:val="24"/>
        </w:rPr>
        <w:t>201</w:t>
      </w:r>
      <w:r>
        <w:rPr>
          <w:rFonts w:ascii="Arial" w:hAnsi="Arial" w:cs="Arial"/>
          <w:b/>
          <w:sz w:val="24"/>
          <w:szCs w:val="24"/>
        </w:rPr>
        <w:t>3</w:t>
      </w:r>
      <w:r w:rsidRPr="00A657D8">
        <w:rPr>
          <w:rFonts w:ascii="Arial" w:hAnsi="Arial" w:cs="Arial"/>
          <w:b/>
          <w:sz w:val="24"/>
          <w:szCs w:val="24"/>
        </w:rPr>
        <w:t xml:space="preserve"> Projects</w:t>
      </w:r>
    </w:p>
    <w:p w:rsidR="002B6EFF" w:rsidRPr="00F9083E" w:rsidRDefault="002B6EFF" w:rsidP="00B229C6">
      <w:pPr>
        <w:pStyle w:val="ListParagraph"/>
        <w:numPr>
          <w:ilvl w:val="0"/>
          <w:numId w:val="7"/>
        </w:numPr>
        <w:jc w:val="both"/>
        <w:rPr>
          <w:rFonts w:ascii="Arial" w:hAnsi="Arial" w:cs="Arial"/>
          <w:b/>
          <w:sz w:val="22"/>
          <w:szCs w:val="22"/>
        </w:rPr>
      </w:pPr>
      <w:r w:rsidRPr="00F9083E">
        <w:rPr>
          <w:rFonts w:ascii="Arial" w:hAnsi="Arial" w:cs="Arial"/>
          <w:b/>
          <w:sz w:val="22"/>
          <w:szCs w:val="22"/>
        </w:rPr>
        <w:t>Landscape Updates</w:t>
      </w:r>
      <w:r>
        <w:rPr>
          <w:rFonts w:ascii="Arial" w:hAnsi="Arial" w:cs="Arial"/>
          <w:b/>
          <w:sz w:val="22"/>
          <w:szCs w:val="22"/>
        </w:rPr>
        <w:t xml:space="preserve"> –</w:t>
      </w:r>
      <w:r>
        <w:rPr>
          <w:rFonts w:ascii="Arial" w:hAnsi="Arial" w:cs="Arial"/>
          <w:sz w:val="22"/>
          <w:szCs w:val="22"/>
        </w:rPr>
        <w:t xml:space="preserve"> Work is now being done by Total Landscape Corporation, Marv Hedington is manager.  Landscaping work looks good.  Front entrance to Foxwood Meadows is mowed.  They haven’t yet trimmed the arbor- it’s blocking sprinkler heads.  They appear to be doing a good job.  If any homeowner sees otherwise, please contact any of the Board members and we will communicate to our landscaper.  The Board will check out the Tot Lot for dead or prickly bushes that may need to be replaced.  </w:t>
      </w:r>
    </w:p>
    <w:p w:rsidR="002B6EFF" w:rsidRPr="00803070" w:rsidRDefault="002B6EFF" w:rsidP="00B229C6">
      <w:pPr>
        <w:pStyle w:val="ListParagraph"/>
        <w:numPr>
          <w:ilvl w:val="0"/>
          <w:numId w:val="3"/>
        </w:numPr>
        <w:jc w:val="both"/>
        <w:rPr>
          <w:rFonts w:ascii="Arial" w:hAnsi="Arial" w:cs="Arial"/>
          <w:b/>
          <w:sz w:val="22"/>
          <w:szCs w:val="22"/>
        </w:rPr>
      </w:pPr>
      <w:r w:rsidRPr="00803070">
        <w:rPr>
          <w:rFonts w:ascii="Arial" w:hAnsi="Arial" w:cs="Arial"/>
          <w:b/>
          <w:sz w:val="22"/>
          <w:szCs w:val="22"/>
        </w:rPr>
        <w:t xml:space="preserve"> Leak Resolution – </w:t>
      </w:r>
      <w:r w:rsidRPr="00803070">
        <w:rPr>
          <w:rFonts w:ascii="Arial" w:hAnsi="Arial" w:cs="Arial"/>
          <w:sz w:val="22"/>
          <w:szCs w:val="22"/>
        </w:rPr>
        <w:t xml:space="preserve">It appears that the fix for the water leak at the entrance to Foxwood </w:t>
      </w:r>
      <w:r>
        <w:rPr>
          <w:rFonts w:ascii="Arial" w:hAnsi="Arial" w:cs="Arial"/>
          <w:sz w:val="22"/>
          <w:szCs w:val="22"/>
        </w:rPr>
        <w:t>is continuing to work.</w:t>
      </w:r>
      <w:r>
        <w:rPr>
          <w:rFonts w:ascii="Arial" w:hAnsi="Arial" w:cs="Arial"/>
          <w:b/>
          <w:sz w:val="22"/>
          <w:szCs w:val="22"/>
        </w:rPr>
        <w:t xml:space="preserve">  </w:t>
      </w:r>
      <w:r>
        <w:rPr>
          <w:rFonts w:ascii="Arial" w:hAnsi="Arial" w:cs="Arial"/>
          <w:sz w:val="22"/>
          <w:szCs w:val="22"/>
        </w:rPr>
        <w:t>We only see water leaking when it rains, otherwise no leaks.  Florence will include this item as an FAQ on the Foxwood HOA website.</w:t>
      </w:r>
    </w:p>
    <w:p w:rsidR="002B6EFF" w:rsidRPr="00803070" w:rsidRDefault="002B6EFF" w:rsidP="00B229C6">
      <w:pPr>
        <w:pStyle w:val="ListParagraph"/>
        <w:numPr>
          <w:ilvl w:val="0"/>
          <w:numId w:val="3"/>
        </w:numPr>
        <w:jc w:val="both"/>
        <w:rPr>
          <w:rFonts w:ascii="Arial" w:hAnsi="Arial" w:cs="Arial"/>
          <w:b/>
          <w:sz w:val="22"/>
          <w:szCs w:val="22"/>
        </w:rPr>
      </w:pPr>
      <w:r>
        <w:rPr>
          <w:rFonts w:ascii="Arial" w:hAnsi="Arial" w:cs="Arial"/>
          <w:b/>
          <w:sz w:val="22"/>
          <w:szCs w:val="22"/>
        </w:rPr>
        <w:t xml:space="preserve">Common Sidewalk Powerwashing – </w:t>
      </w:r>
      <w:r>
        <w:rPr>
          <w:rFonts w:ascii="Arial" w:hAnsi="Arial" w:cs="Arial"/>
          <w:sz w:val="22"/>
          <w:szCs w:val="22"/>
        </w:rPr>
        <w:t xml:space="preserve">Florence will obtain quotes for powerwashing.  We used Apex Powerwashing last year.  They were very reasonably priced and did a good job.  Florence offered that homeowners can contact Protocol via e-mail if they would like additional powerwashing done on their private property or sidewalks in front of their homes, but would need to pay out of pocket for this.  Florence will forward billing to individual Foxwood HOA member for this work.  Powerwashing will be scheduled for early June.  </w:t>
      </w:r>
    </w:p>
    <w:p w:rsidR="002B6EFF" w:rsidRPr="00803070" w:rsidRDefault="002B6EFF" w:rsidP="00B229C6">
      <w:pPr>
        <w:pStyle w:val="ListParagraph"/>
        <w:numPr>
          <w:ilvl w:val="0"/>
          <w:numId w:val="3"/>
        </w:numPr>
        <w:jc w:val="both"/>
        <w:rPr>
          <w:rFonts w:ascii="Arial" w:hAnsi="Arial" w:cs="Arial"/>
          <w:b/>
          <w:sz w:val="22"/>
          <w:szCs w:val="22"/>
        </w:rPr>
      </w:pPr>
      <w:r w:rsidRPr="00803070">
        <w:rPr>
          <w:rFonts w:ascii="Arial" w:hAnsi="Arial" w:cs="Arial"/>
          <w:b/>
          <w:sz w:val="22"/>
          <w:szCs w:val="22"/>
        </w:rPr>
        <w:t xml:space="preserve">Tree Trimming – </w:t>
      </w:r>
      <w:r w:rsidRPr="00803070">
        <w:rPr>
          <w:rFonts w:ascii="Arial" w:hAnsi="Arial" w:cs="Arial"/>
          <w:sz w:val="22"/>
          <w:szCs w:val="22"/>
        </w:rPr>
        <w:t xml:space="preserve">We will follow the recommendations of the Tree Evaluation Report from Gilles Consulting, which includes the documented condition and recommended management of the trees in the NPGA areas.  </w:t>
      </w:r>
      <w:r>
        <w:rPr>
          <w:rFonts w:ascii="Arial" w:hAnsi="Arial" w:cs="Arial"/>
          <w:sz w:val="22"/>
          <w:szCs w:val="22"/>
        </w:rPr>
        <w:t xml:space="preserve">Suggestion made that next tree trimming be done in August, before the start of Fall. Florence will contact Alpine Tree Services to get a quote for Phase 2 of this year’s work. </w:t>
      </w:r>
      <w:r w:rsidRPr="00803070">
        <w:rPr>
          <w:rFonts w:ascii="Arial" w:hAnsi="Arial" w:cs="Arial"/>
          <w:sz w:val="22"/>
          <w:szCs w:val="22"/>
        </w:rPr>
        <w:t xml:space="preserve">   Protocol will pre-notify Foxwood Homeowners with lots near where the trees will be trimmed or removed.  </w:t>
      </w:r>
    </w:p>
    <w:p w:rsidR="002B6EFF" w:rsidRPr="00754D20" w:rsidRDefault="002B6EFF" w:rsidP="00B229C6">
      <w:pPr>
        <w:pStyle w:val="ListParagraph"/>
        <w:numPr>
          <w:ilvl w:val="0"/>
          <w:numId w:val="3"/>
        </w:numPr>
        <w:jc w:val="both"/>
        <w:rPr>
          <w:rFonts w:ascii="Arial" w:hAnsi="Arial" w:cs="Arial"/>
          <w:b/>
          <w:sz w:val="22"/>
          <w:szCs w:val="22"/>
        </w:rPr>
      </w:pPr>
      <w:r>
        <w:rPr>
          <w:rFonts w:ascii="Arial" w:hAnsi="Arial" w:cs="Arial"/>
          <w:b/>
          <w:sz w:val="22"/>
          <w:szCs w:val="22"/>
        </w:rPr>
        <w:t>Detention Pond C</w:t>
      </w:r>
      <w:r w:rsidRPr="00754D20">
        <w:rPr>
          <w:rFonts w:ascii="Arial" w:hAnsi="Arial" w:cs="Arial"/>
          <w:b/>
          <w:sz w:val="22"/>
          <w:szCs w:val="22"/>
        </w:rPr>
        <w:t>leaning –</w:t>
      </w:r>
      <w:r>
        <w:rPr>
          <w:rFonts w:ascii="Arial" w:hAnsi="Arial" w:cs="Arial"/>
          <w:b/>
          <w:sz w:val="22"/>
          <w:szCs w:val="22"/>
        </w:rPr>
        <w:t xml:space="preserve">  </w:t>
      </w:r>
      <w:r>
        <w:rPr>
          <w:rFonts w:ascii="Arial" w:hAnsi="Arial" w:cs="Arial"/>
          <w:sz w:val="22"/>
          <w:szCs w:val="22"/>
        </w:rPr>
        <w:t xml:space="preserve">Foxwood HOA Board received a letter from Dan Daley, Drainage Facility Inspector for Snohomish County Public Works dated 4/4/13.  It was notifying us that the inspection showed a blockage of the metering orifices (2) from the water control structure in the detention pond.  If this blockage isn’t removed, it could result in downstream flooding during heavy rains, which could become a liability for your association for any damage caused.  SnoCo Public Works will clean out this structure and restore its function at no cost to the HOA.  Letter received didn’t include the permission form needed.  Jan has contacted Dan Daley to get the permission request form.  When received, she will sign it promptly and return to Dan Daley, so the work can be done.  Since Jan will be out of town for the week of 4/22, Ted will follow up on this and make sure the SnoCo crew has access to the detention pond.  He’ll need the combination to the lock on the gate to the detention pond, so he can provide to SnoCo.  Jan will e-mail it to him. </w:t>
      </w:r>
    </w:p>
    <w:p w:rsidR="002B6EFF" w:rsidRPr="00754D20" w:rsidRDefault="002B6EFF" w:rsidP="00B229C6">
      <w:pPr>
        <w:pStyle w:val="ListParagraph"/>
        <w:numPr>
          <w:ilvl w:val="0"/>
          <w:numId w:val="3"/>
        </w:numPr>
        <w:jc w:val="both"/>
        <w:rPr>
          <w:rFonts w:ascii="Arial" w:hAnsi="Arial" w:cs="Arial"/>
          <w:b/>
          <w:sz w:val="24"/>
          <w:szCs w:val="24"/>
        </w:rPr>
      </w:pPr>
      <w:r w:rsidRPr="00754D20">
        <w:rPr>
          <w:rFonts w:ascii="Arial" w:hAnsi="Arial" w:cs="Arial"/>
          <w:b/>
          <w:sz w:val="24"/>
          <w:szCs w:val="24"/>
        </w:rPr>
        <w:t>T</w:t>
      </w:r>
      <w:r w:rsidRPr="00AF428B">
        <w:rPr>
          <w:rFonts w:ascii="Arial" w:hAnsi="Arial" w:cs="Arial"/>
          <w:b/>
          <w:sz w:val="22"/>
          <w:szCs w:val="22"/>
        </w:rPr>
        <w:t>ot Lot – carpenter ant infestation</w:t>
      </w:r>
      <w:r>
        <w:rPr>
          <w:rFonts w:ascii="Arial" w:hAnsi="Arial" w:cs="Arial"/>
          <w:b/>
          <w:sz w:val="22"/>
          <w:szCs w:val="22"/>
        </w:rPr>
        <w:t xml:space="preserve"> – </w:t>
      </w:r>
      <w:r>
        <w:rPr>
          <w:rFonts w:ascii="Arial" w:hAnsi="Arial" w:cs="Arial"/>
          <w:sz w:val="22"/>
          <w:szCs w:val="22"/>
        </w:rPr>
        <w:t xml:space="preserve">Ted and Jan inspected the Tot Lot and only saw a few ants.  Florence contacted 3 exterminators for quotes.   Sunrise for $50/month, Eagle Pest Eliminators for $40/month, whole community for $1230/quarter or $30/household and Eastside for $25/month.  Exterminators said that carpenter ants are easy to contain by spraying with Boric acid, spray in the spring and fall.    Decision was made to have the first carpenter ant treatment done by Ted Buehner.  He will spray in late April.  Cost will be the cost of the spray (less than $25).  Florence will send an e-mail out to the homeowners re: Board decision and how they can protect their properties from carpenter ants.     </w:t>
      </w:r>
    </w:p>
    <w:p w:rsidR="002B6EFF" w:rsidRDefault="002B6EFF" w:rsidP="00B229C6">
      <w:pPr>
        <w:pStyle w:val="ListParagraph"/>
        <w:numPr>
          <w:ilvl w:val="0"/>
          <w:numId w:val="3"/>
        </w:numPr>
        <w:jc w:val="both"/>
        <w:rPr>
          <w:rFonts w:ascii="Arial" w:hAnsi="Arial" w:cs="Arial"/>
          <w:sz w:val="22"/>
          <w:szCs w:val="22"/>
        </w:rPr>
      </w:pPr>
      <w:r w:rsidRPr="00C33A9C">
        <w:rPr>
          <w:rFonts w:ascii="Arial" w:hAnsi="Arial" w:cs="Arial"/>
          <w:b/>
          <w:sz w:val="22"/>
          <w:szCs w:val="22"/>
        </w:rPr>
        <w:t>Irrigation System Replacement</w:t>
      </w:r>
      <w:r>
        <w:rPr>
          <w:rFonts w:ascii="Arial" w:hAnsi="Arial" w:cs="Arial"/>
          <w:b/>
          <w:sz w:val="24"/>
          <w:szCs w:val="24"/>
        </w:rPr>
        <w:t xml:space="preserve"> – </w:t>
      </w:r>
      <w:r w:rsidRPr="00754D20">
        <w:rPr>
          <w:rFonts w:ascii="Arial" w:hAnsi="Arial" w:cs="Arial"/>
          <w:sz w:val="22"/>
          <w:szCs w:val="22"/>
        </w:rPr>
        <w:t>We need</w:t>
      </w:r>
      <w:r w:rsidRPr="000A3A66">
        <w:rPr>
          <w:rFonts w:ascii="Arial" w:hAnsi="Arial" w:cs="Arial"/>
          <w:sz w:val="22"/>
          <w:szCs w:val="22"/>
        </w:rPr>
        <w:t xml:space="preserve"> information on current condition and replacement cost.  Florence will contact Total Landscape Corporation to request an assessment and quote.  She will also get quotes from 2 other vendors. </w:t>
      </w:r>
    </w:p>
    <w:p w:rsidR="002B6EFF" w:rsidRPr="00D6456F" w:rsidRDefault="002B6EFF" w:rsidP="00B229C6">
      <w:pPr>
        <w:pStyle w:val="ListParagraph"/>
        <w:numPr>
          <w:ilvl w:val="0"/>
          <w:numId w:val="3"/>
        </w:numPr>
        <w:jc w:val="both"/>
        <w:rPr>
          <w:rFonts w:ascii="Arial" w:hAnsi="Arial" w:cs="Arial"/>
          <w:b/>
          <w:sz w:val="24"/>
          <w:szCs w:val="24"/>
        </w:rPr>
      </w:pPr>
      <w:r w:rsidRPr="00D6456F">
        <w:rPr>
          <w:rFonts w:ascii="Arial" w:hAnsi="Arial" w:cs="Arial"/>
          <w:b/>
          <w:sz w:val="22"/>
          <w:szCs w:val="22"/>
        </w:rPr>
        <w:t>Foxwood Meadows Entrance Signage Clean-up –</w:t>
      </w:r>
      <w:r w:rsidRPr="00D6456F">
        <w:rPr>
          <w:rFonts w:ascii="Arial" w:hAnsi="Arial" w:cs="Arial"/>
          <w:sz w:val="22"/>
          <w:szCs w:val="22"/>
        </w:rPr>
        <w:t xml:space="preserve"> This would be a good community project.  Suggested timeframe: </w:t>
      </w:r>
      <w:r>
        <w:rPr>
          <w:rFonts w:ascii="Arial" w:hAnsi="Arial" w:cs="Arial"/>
          <w:sz w:val="22"/>
          <w:szCs w:val="22"/>
        </w:rPr>
        <w:t>June</w:t>
      </w:r>
      <w:r w:rsidRPr="00D6456F">
        <w:rPr>
          <w:rFonts w:ascii="Arial" w:hAnsi="Arial" w:cs="Arial"/>
          <w:sz w:val="22"/>
          <w:szCs w:val="22"/>
        </w:rPr>
        <w:t>, 2013.  We’ll first need an assessment of current condition, what improvements are needed and what supplies need to be purchased.</w:t>
      </w:r>
      <w:r>
        <w:rPr>
          <w:rFonts w:ascii="Arial" w:hAnsi="Arial" w:cs="Arial"/>
          <w:sz w:val="22"/>
          <w:szCs w:val="22"/>
        </w:rPr>
        <w:t xml:space="preserve">  Need to decide how to get this work done.  Volunteer effort vs. hiring a person to do the work?  Florence will contact Christian Englund to evaluate what needs to be done.  </w:t>
      </w:r>
    </w:p>
    <w:p w:rsidR="002B6EFF" w:rsidRPr="00D6456F" w:rsidRDefault="002B6EFF" w:rsidP="00B229C6">
      <w:pPr>
        <w:pStyle w:val="ListParagraph"/>
        <w:numPr>
          <w:ilvl w:val="0"/>
          <w:numId w:val="3"/>
        </w:numPr>
        <w:jc w:val="both"/>
        <w:rPr>
          <w:rFonts w:ascii="Arial" w:hAnsi="Arial" w:cs="Arial"/>
          <w:b/>
          <w:sz w:val="24"/>
          <w:szCs w:val="24"/>
        </w:rPr>
      </w:pPr>
      <w:r>
        <w:rPr>
          <w:rFonts w:ascii="Arial" w:hAnsi="Arial" w:cs="Arial"/>
          <w:b/>
          <w:sz w:val="22"/>
          <w:szCs w:val="22"/>
        </w:rPr>
        <w:t>Blackberry Bush Status –</w:t>
      </w:r>
      <w:r>
        <w:rPr>
          <w:rFonts w:ascii="Arial" w:hAnsi="Arial" w:cs="Arial"/>
          <w:sz w:val="22"/>
          <w:szCs w:val="22"/>
        </w:rPr>
        <w:t xml:space="preserve"> Landscapers still haven’t cut back blackberry bushes between Lots 33 &amp; 34.   Florence will contact landscapers to remind them to do this work. </w:t>
      </w:r>
      <w:r w:rsidRPr="00D6456F">
        <w:rPr>
          <w:rFonts w:ascii="Arial" w:hAnsi="Arial" w:cs="Arial"/>
          <w:sz w:val="22"/>
          <w:szCs w:val="22"/>
        </w:rPr>
        <w:t xml:space="preserve"> </w:t>
      </w:r>
    </w:p>
    <w:p w:rsidR="002B6EFF" w:rsidRPr="00D6456F" w:rsidRDefault="002B6EFF" w:rsidP="00D6456F">
      <w:pPr>
        <w:pStyle w:val="ListParagraph"/>
        <w:jc w:val="both"/>
        <w:rPr>
          <w:rFonts w:ascii="Arial" w:hAnsi="Arial" w:cs="Arial"/>
          <w:b/>
          <w:sz w:val="24"/>
          <w:szCs w:val="24"/>
        </w:rPr>
      </w:pPr>
    </w:p>
    <w:p w:rsidR="002B6EFF" w:rsidRPr="006350BB" w:rsidRDefault="002B6EFF" w:rsidP="006350BB">
      <w:pPr>
        <w:jc w:val="both"/>
        <w:rPr>
          <w:rFonts w:ascii="Arial" w:hAnsi="Arial" w:cs="Arial"/>
          <w:b/>
          <w:sz w:val="28"/>
          <w:szCs w:val="28"/>
        </w:rPr>
      </w:pPr>
      <w:r w:rsidRPr="002637C3">
        <w:rPr>
          <w:rFonts w:ascii="Arial" w:hAnsi="Arial" w:cs="Arial"/>
          <w:b/>
          <w:sz w:val="28"/>
          <w:szCs w:val="28"/>
        </w:rPr>
        <w:t xml:space="preserve">Social </w:t>
      </w:r>
      <w:r>
        <w:rPr>
          <w:rFonts w:ascii="Arial" w:hAnsi="Arial" w:cs="Arial"/>
          <w:b/>
          <w:sz w:val="28"/>
          <w:szCs w:val="28"/>
        </w:rPr>
        <w:t>Planning</w:t>
      </w:r>
      <w:r w:rsidRPr="006350BB">
        <w:rPr>
          <w:rFonts w:ascii="Arial" w:hAnsi="Arial" w:cs="Arial"/>
          <w:sz w:val="22"/>
          <w:szCs w:val="22"/>
        </w:rPr>
        <w:t xml:space="preserve">    </w:t>
      </w:r>
    </w:p>
    <w:p w:rsidR="002B6EFF" w:rsidRPr="00275663" w:rsidRDefault="002B6EFF" w:rsidP="00B229C6">
      <w:pPr>
        <w:pStyle w:val="ListParagraph"/>
        <w:numPr>
          <w:ilvl w:val="0"/>
          <w:numId w:val="8"/>
        </w:numPr>
        <w:jc w:val="both"/>
        <w:rPr>
          <w:rFonts w:ascii="Arial" w:hAnsi="Arial" w:cs="Arial"/>
          <w:b/>
          <w:sz w:val="28"/>
          <w:szCs w:val="28"/>
        </w:rPr>
      </w:pPr>
      <w:r w:rsidRPr="00275663">
        <w:rPr>
          <w:rFonts w:ascii="Arial" w:hAnsi="Arial" w:cs="Arial"/>
          <w:b/>
          <w:sz w:val="22"/>
          <w:szCs w:val="22"/>
        </w:rPr>
        <w:t xml:space="preserve">Summer BBQ Date -   </w:t>
      </w:r>
      <w:r w:rsidRPr="00275663">
        <w:rPr>
          <w:rFonts w:ascii="Arial" w:hAnsi="Arial" w:cs="Arial"/>
          <w:sz w:val="22"/>
          <w:szCs w:val="22"/>
        </w:rPr>
        <w:t>Date set for Saturday, July 20</w:t>
      </w:r>
      <w:r w:rsidRPr="00275663">
        <w:rPr>
          <w:rFonts w:ascii="Arial" w:hAnsi="Arial" w:cs="Arial"/>
          <w:sz w:val="22"/>
          <w:szCs w:val="22"/>
          <w:vertAlign w:val="superscript"/>
        </w:rPr>
        <w:t>th</w:t>
      </w:r>
      <w:r w:rsidRPr="00275663">
        <w:rPr>
          <w:rFonts w:ascii="Arial" w:hAnsi="Arial" w:cs="Arial"/>
          <w:sz w:val="22"/>
          <w:szCs w:val="22"/>
        </w:rPr>
        <w:t xml:space="preserve"> from 1:00 p.m. to 5:00 p.m.  in the Foxwood Meadows road between 185</w:t>
      </w:r>
      <w:r w:rsidRPr="00275663">
        <w:rPr>
          <w:rFonts w:ascii="Arial" w:hAnsi="Arial" w:cs="Arial"/>
          <w:sz w:val="22"/>
          <w:szCs w:val="22"/>
          <w:vertAlign w:val="superscript"/>
        </w:rPr>
        <w:t>th</w:t>
      </w:r>
      <w:r w:rsidRPr="00275663">
        <w:rPr>
          <w:rFonts w:ascii="Arial" w:hAnsi="Arial" w:cs="Arial"/>
          <w:sz w:val="22"/>
          <w:szCs w:val="22"/>
        </w:rPr>
        <w:t xml:space="preserve"> St. SE and 184</w:t>
      </w:r>
      <w:r w:rsidRPr="00275663">
        <w:rPr>
          <w:rFonts w:ascii="Arial" w:hAnsi="Arial" w:cs="Arial"/>
          <w:sz w:val="22"/>
          <w:szCs w:val="22"/>
          <w:vertAlign w:val="superscript"/>
        </w:rPr>
        <w:t>th</w:t>
      </w:r>
      <w:r w:rsidRPr="00275663">
        <w:rPr>
          <w:rFonts w:ascii="Arial" w:hAnsi="Arial" w:cs="Arial"/>
          <w:sz w:val="22"/>
          <w:szCs w:val="22"/>
        </w:rPr>
        <w:t xml:space="preserve"> Place SE.  Grills will be set up.  Foxwood HOA members should bring potluck items and anything for the grill.  Info will be posted on Foxwood HOA website and by mailbox flyers at least 2 weeks before the BBQ. </w:t>
      </w:r>
      <w:r>
        <w:rPr>
          <w:rFonts w:ascii="Arial" w:hAnsi="Arial" w:cs="Arial"/>
          <w:sz w:val="22"/>
          <w:szCs w:val="22"/>
        </w:rPr>
        <w:t xml:space="preserve"> Ted will make arrangements with the Fire Dept. to arrive at 2:00 p.m. and Law Enforcement to arrive at 3:00 p.m.  These are community outreach visits only.  Jan will contact Cheri Rorvick to help with arranging.  </w:t>
      </w:r>
      <w:r w:rsidRPr="00275663">
        <w:rPr>
          <w:rFonts w:ascii="Arial" w:hAnsi="Arial" w:cs="Arial"/>
          <w:sz w:val="22"/>
          <w:szCs w:val="22"/>
        </w:rPr>
        <w:t xml:space="preserve"> </w:t>
      </w:r>
    </w:p>
    <w:p w:rsidR="002B6EFF" w:rsidRPr="00D6456F" w:rsidRDefault="002B6EFF" w:rsidP="00275663">
      <w:pPr>
        <w:pStyle w:val="ListParagraph"/>
        <w:jc w:val="both"/>
        <w:rPr>
          <w:rFonts w:ascii="Arial" w:hAnsi="Arial" w:cs="Arial"/>
          <w:b/>
          <w:sz w:val="28"/>
          <w:szCs w:val="28"/>
        </w:rPr>
      </w:pPr>
    </w:p>
    <w:p w:rsidR="002B6EFF" w:rsidRPr="00F226AC" w:rsidRDefault="002B6EFF" w:rsidP="00F226AC">
      <w:pPr>
        <w:ind w:left="360"/>
        <w:jc w:val="both"/>
        <w:rPr>
          <w:rFonts w:ascii="Arial" w:hAnsi="Arial" w:cs="Arial"/>
          <w:b/>
          <w:sz w:val="28"/>
          <w:szCs w:val="28"/>
        </w:rPr>
      </w:pPr>
      <w:r w:rsidRPr="00F226AC">
        <w:rPr>
          <w:rFonts w:ascii="Arial" w:hAnsi="Arial" w:cs="Arial"/>
          <w:b/>
          <w:sz w:val="28"/>
          <w:szCs w:val="28"/>
        </w:rPr>
        <w:t>Communications</w:t>
      </w:r>
    </w:p>
    <w:p w:rsidR="002B6EFF" w:rsidRDefault="002B6EFF" w:rsidP="00B229C6">
      <w:pPr>
        <w:pStyle w:val="ListParagraph"/>
        <w:numPr>
          <w:ilvl w:val="0"/>
          <w:numId w:val="6"/>
        </w:numPr>
        <w:jc w:val="both"/>
        <w:rPr>
          <w:rFonts w:ascii="Arial" w:hAnsi="Arial" w:cs="Arial"/>
          <w:sz w:val="22"/>
          <w:szCs w:val="22"/>
        </w:rPr>
      </w:pPr>
      <w:r w:rsidRPr="00275663">
        <w:rPr>
          <w:rFonts w:ascii="Arial" w:hAnsi="Arial" w:cs="Arial"/>
          <w:b/>
          <w:sz w:val="22"/>
          <w:szCs w:val="22"/>
        </w:rPr>
        <w:t>Website Update-</w:t>
      </w:r>
      <w:r w:rsidRPr="00275663">
        <w:rPr>
          <w:rFonts w:ascii="Arial" w:hAnsi="Arial" w:cs="Arial"/>
          <w:sz w:val="22"/>
          <w:szCs w:val="22"/>
        </w:rPr>
        <w:t xml:space="preserve">   </w:t>
      </w:r>
      <w:r>
        <w:rPr>
          <w:rFonts w:ascii="Arial" w:hAnsi="Arial" w:cs="Arial"/>
          <w:sz w:val="22"/>
          <w:szCs w:val="22"/>
        </w:rPr>
        <w:t xml:space="preserve">We are making final preparations for the Foxwood HOA website to GO LIVE in the mid-May timeframe.   Ted has sent Florence pictures of Foxwood Meadows landmarks, which she will post.  She is also getting pictures of the Board Members for posting.  Items to add or make sure they are up to date – dates of social events, write up of Board profiles with pictures, add to FAQs.  Florence is now in control of the website. Thanks to Florence for her hard work in making this happen.  It will be a valuable communication tool for the Foxwood HOA members.   </w:t>
      </w:r>
    </w:p>
    <w:p w:rsidR="002B6EFF" w:rsidRDefault="002B6EFF" w:rsidP="00B229C6">
      <w:pPr>
        <w:pStyle w:val="ListParagraph"/>
        <w:numPr>
          <w:ilvl w:val="0"/>
          <w:numId w:val="4"/>
        </w:numPr>
        <w:jc w:val="both"/>
        <w:rPr>
          <w:rFonts w:ascii="Arial" w:hAnsi="Arial" w:cs="Arial"/>
          <w:sz w:val="22"/>
          <w:szCs w:val="22"/>
        </w:rPr>
      </w:pPr>
      <w:r w:rsidRPr="00405F72">
        <w:rPr>
          <w:rFonts w:ascii="Arial" w:hAnsi="Arial" w:cs="Arial"/>
          <w:b/>
          <w:sz w:val="22"/>
          <w:szCs w:val="22"/>
        </w:rPr>
        <w:t>Welcoming New Neighbors –</w:t>
      </w:r>
      <w:r w:rsidRPr="00405F72">
        <w:rPr>
          <w:rFonts w:ascii="Arial" w:hAnsi="Arial" w:cs="Arial"/>
          <w:b/>
          <w:sz w:val="28"/>
          <w:szCs w:val="28"/>
        </w:rPr>
        <w:t xml:space="preserve"> </w:t>
      </w:r>
      <w:r w:rsidRPr="00405F72">
        <w:rPr>
          <w:rFonts w:ascii="Arial" w:hAnsi="Arial" w:cs="Arial"/>
          <w:sz w:val="22"/>
          <w:szCs w:val="22"/>
        </w:rPr>
        <w:t xml:space="preserve">There are new owners of Lot 3.  </w:t>
      </w:r>
      <w:r>
        <w:rPr>
          <w:rFonts w:ascii="Arial" w:hAnsi="Arial" w:cs="Arial"/>
          <w:sz w:val="22"/>
          <w:szCs w:val="22"/>
        </w:rPr>
        <w:t xml:space="preserve">Florence is putting together a welcome packet.  Board is attempting to contact them and will meet with them to review packet contents, tell them about membership of the HOA and answer any questions. </w:t>
      </w:r>
    </w:p>
    <w:p w:rsidR="002B6EFF" w:rsidRPr="00405F72" w:rsidRDefault="002B6EFF" w:rsidP="00B229C6">
      <w:pPr>
        <w:pStyle w:val="ListParagraph"/>
        <w:numPr>
          <w:ilvl w:val="0"/>
          <w:numId w:val="4"/>
        </w:numPr>
        <w:jc w:val="both"/>
        <w:rPr>
          <w:rFonts w:ascii="Arial" w:hAnsi="Arial" w:cs="Arial"/>
          <w:sz w:val="22"/>
          <w:szCs w:val="22"/>
        </w:rPr>
      </w:pPr>
      <w:r w:rsidRPr="00405F72">
        <w:rPr>
          <w:rFonts w:ascii="Arial" w:hAnsi="Arial" w:cs="Arial"/>
          <w:b/>
          <w:sz w:val="22"/>
          <w:szCs w:val="22"/>
        </w:rPr>
        <w:t>Mailbox Announcement Holders –</w:t>
      </w:r>
      <w:r w:rsidRPr="00405F72">
        <w:rPr>
          <w:rFonts w:ascii="Arial" w:hAnsi="Arial" w:cs="Arial"/>
          <w:sz w:val="22"/>
          <w:szCs w:val="22"/>
        </w:rPr>
        <w:t xml:space="preserve"> Suggestion previously made to get mailbox announcement holders.  This has not yet been done.  Florence is looking into options. </w:t>
      </w:r>
    </w:p>
    <w:p w:rsidR="002B6EFF" w:rsidRPr="009D02D4" w:rsidRDefault="002B6EFF" w:rsidP="00B229C6">
      <w:pPr>
        <w:pStyle w:val="ListParagraph"/>
        <w:numPr>
          <w:ilvl w:val="0"/>
          <w:numId w:val="4"/>
        </w:numPr>
        <w:jc w:val="both"/>
        <w:rPr>
          <w:rFonts w:ascii="Arial" w:hAnsi="Arial" w:cs="Arial"/>
          <w:sz w:val="22"/>
          <w:szCs w:val="22"/>
        </w:rPr>
      </w:pPr>
      <w:r>
        <w:rPr>
          <w:rFonts w:ascii="Arial" w:hAnsi="Arial" w:cs="Arial"/>
          <w:b/>
          <w:sz w:val="22"/>
          <w:szCs w:val="22"/>
        </w:rPr>
        <w:t>Message from the Board –</w:t>
      </w:r>
      <w:r>
        <w:rPr>
          <w:rFonts w:ascii="Arial" w:hAnsi="Arial" w:cs="Arial"/>
          <w:sz w:val="22"/>
          <w:szCs w:val="22"/>
        </w:rPr>
        <w:t xml:space="preserve"> Jan volunteered to compose a “Greetings from Your 2013 Board” message from the Board members.  She’ll draft and send around to the Board members for feedback.  Goal is to get this posted on the new Website by 3/15/13.   Note:  this is still a “to do”.    </w:t>
      </w:r>
    </w:p>
    <w:p w:rsidR="002B6EFF" w:rsidRPr="00E0548B" w:rsidRDefault="002B6EFF" w:rsidP="00E0548B">
      <w:pPr>
        <w:jc w:val="both"/>
        <w:rPr>
          <w:rFonts w:ascii="Arial" w:hAnsi="Arial" w:cs="Arial"/>
          <w:b/>
          <w:sz w:val="22"/>
          <w:szCs w:val="22"/>
        </w:rPr>
      </w:pPr>
      <w:r w:rsidRPr="00E0548B">
        <w:rPr>
          <w:rFonts w:ascii="Arial" w:hAnsi="Arial" w:cs="Arial"/>
          <w:sz w:val="22"/>
          <w:szCs w:val="22"/>
        </w:rPr>
        <w:t xml:space="preserve">   </w:t>
      </w:r>
    </w:p>
    <w:p w:rsidR="002B6EFF" w:rsidRPr="00545024" w:rsidRDefault="002B6EFF" w:rsidP="0061512A">
      <w:pPr>
        <w:jc w:val="both"/>
        <w:rPr>
          <w:rFonts w:ascii="Arial" w:hAnsi="Arial" w:cs="Arial"/>
          <w:b/>
          <w:sz w:val="28"/>
          <w:szCs w:val="28"/>
        </w:rPr>
      </w:pPr>
      <w:r w:rsidRPr="00545024">
        <w:rPr>
          <w:rFonts w:ascii="Arial" w:hAnsi="Arial" w:cs="Arial"/>
          <w:b/>
          <w:sz w:val="28"/>
          <w:szCs w:val="28"/>
        </w:rPr>
        <w:t>Wrap-up</w:t>
      </w:r>
      <w:r>
        <w:rPr>
          <w:rFonts w:ascii="Arial" w:hAnsi="Arial" w:cs="Arial"/>
          <w:b/>
          <w:sz w:val="28"/>
          <w:szCs w:val="28"/>
        </w:rPr>
        <w:t>/Next Meeting</w:t>
      </w:r>
    </w:p>
    <w:p w:rsidR="002B6EFF" w:rsidRDefault="002B6EFF" w:rsidP="00AC610F">
      <w:pPr>
        <w:jc w:val="both"/>
        <w:rPr>
          <w:rFonts w:ascii="Arial" w:hAnsi="Arial" w:cs="Arial"/>
          <w:sz w:val="22"/>
          <w:szCs w:val="22"/>
        </w:rPr>
      </w:pPr>
      <w:r>
        <w:rPr>
          <w:rFonts w:ascii="Arial" w:hAnsi="Arial" w:cs="Arial"/>
          <w:sz w:val="22"/>
          <w:szCs w:val="22"/>
        </w:rPr>
        <w:t>Jan thanked the Board of Directors and Association Manager for attending.  Next meeting is scheduled for July 15</w:t>
      </w:r>
      <w:r w:rsidRPr="00F226AC">
        <w:rPr>
          <w:rFonts w:ascii="Arial" w:hAnsi="Arial" w:cs="Arial"/>
          <w:sz w:val="22"/>
          <w:szCs w:val="22"/>
          <w:vertAlign w:val="superscript"/>
        </w:rPr>
        <w:t>th</w:t>
      </w:r>
      <w:r>
        <w:rPr>
          <w:rFonts w:ascii="Arial" w:hAnsi="Arial" w:cs="Arial"/>
          <w:sz w:val="22"/>
          <w:szCs w:val="22"/>
        </w:rPr>
        <w:t xml:space="preserve"> at 7:00 p.m. at Ted Buehner’s home.   </w:t>
      </w:r>
    </w:p>
    <w:p w:rsidR="002B6EFF" w:rsidRDefault="002B6EFF" w:rsidP="00AC610F">
      <w:pPr>
        <w:jc w:val="both"/>
        <w:rPr>
          <w:rFonts w:ascii="Arial" w:hAnsi="Arial" w:cs="Arial"/>
          <w:sz w:val="22"/>
          <w:szCs w:val="22"/>
        </w:rPr>
      </w:pPr>
    </w:p>
    <w:p w:rsidR="002B6EFF" w:rsidRDefault="002B6EFF" w:rsidP="00AC610F">
      <w:pPr>
        <w:jc w:val="both"/>
        <w:rPr>
          <w:rFonts w:ascii="Arial" w:hAnsi="Arial" w:cs="Arial"/>
          <w:sz w:val="22"/>
          <w:szCs w:val="22"/>
        </w:rPr>
      </w:pPr>
    </w:p>
    <w:p w:rsidR="002B6EFF" w:rsidRPr="002F6BF8" w:rsidRDefault="002B6EFF" w:rsidP="002F6BF8">
      <w:pPr>
        <w:jc w:val="both"/>
        <w:rPr>
          <w:rFonts w:ascii="Arial" w:hAnsi="Arial" w:cs="Arial"/>
          <w:sz w:val="22"/>
          <w:szCs w:val="22"/>
        </w:rPr>
      </w:pPr>
      <w:r>
        <w:rPr>
          <w:rFonts w:ascii="Arial" w:hAnsi="Arial" w:cs="Arial"/>
          <w:sz w:val="22"/>
          <w:szCs w:val="22"/>
        </w:rPr>
        <w:t xml:space="preserve">Submitted by:  Gary Thompson, Secretary with review/edits by Jan Radoslovich, President. </w:t>
      </w:r>
    </w:p>
    <w:p w:rsidR="002B6EFF" w:rsidRDefault="002B6EFF" w:rsidP="00CA51B5">
      <w:pPr>
        <w:spacing w:after="120"/>
        <w:jc w:val="both"/>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CA51B5">
      <w:pPr>
        <w:spacing w:after="120"/>
        <w:jc w:val="both"/>
        <w:rPr>
          <w:rFonts w:ascii="Arial" w:hAnsi="Arial" w:cs="Arial"/>
          <w:sz w:val="22"/>
          <w:szCs w:val="22"/>
        </w:rPr>
      </w:pPr>
    </w:p>
    <w:p w:rsidR="002B6EFF" w:rsidRDefault="002B6EFF" w:rsidP="0024389A">
      <w:pPr>
        <w:jc w:val="both"/>
        <w:rPr>
          <w:rFonts w:ascii="Arial" w:hAnsi="Arial" w:cs="Arial"/>
          <w:b/>
          <w:sz w:val="28"/>
          <w:szCs w:val="28"/>
        </w:rPr>
      </w:pPr>
      <w:r>
        <w:rPr>
          <w:rFonts w:ascii="Arial" w:hAnsi="Arial" w:cs="Arial"/>
          <w:b/>
          <w:sz w:val="28"/>
          <w:szCs w:val="28"/>
        </w:rPr>
        <w:t>Board of Directors Review</w:t>
      </w:r>
    </w:p>
    <w:p w:rsidR="002B6EFF" w:rsidRDefault="002B6EFF" w:rsidP="0024389A">
      <w:pPr>
        <w:jc w:val="both"/>
        <w:rPr>
          <w:rFonts w:ascii="Arial" w:hAnsi="Arial" w:cs="Arial"/>
          <w:color w:val="000000"/>
          <w:sz w:val="22"/>
          <w:szCs w:val="22"/>
        </w:rPr>
      </w:pPr>
      <w:r>
        <w:rPr>
          <w:rFonts w:ascii="Arial" w:hAnsi="Arial" w:cs="Arial"/>
          <w:color w:val="000000"/>
          <w:sz w:val="22"/>
          <w:szCs w:val="22"/>
        </w:rPr>
        <w:t>The Board of Directors and Florence Spelzhausen shared this information during the Board Meeting.</w:t>
      </w:r>
    </w:p>
    <w:p w:rsidR="002B6EFF" w:rsidRDefault="002B6EFF" w:rsidP="0024389A">
      <w:pPr>
        <w:jc w:val="both"/>
        <w:rPr>
          <w:rFonts w:ascii="Arial" w:hAnsi="Arial" w:cs="Arial"/>
          <w:color w:val="000000"/>
          <w:sz w:val="22"/>
          <w:szCs w:val="22"/>
        </w:rPr>
      </w:pPr>
    </w:p>
    <w:p w:rsidR="002B6EFF" w:rsidRDefault="002B6EFF" w:rsidP="0024389A">
      <w:pPr>
        <w:spacing w:after="120"/>
        <w:jc w:val="both"/>
        <w:rPr>
          <w:rFonts w:ascii="Arial" w:hAnsi="Arial" w:cs="Arial"/>
          <w:b/>
          <w:sz w:val="22"/>
          <w:szCs w:val="22"/>
        </w:rPr>
      </w:pPr>
      <w:r>
        <w:rPr>
          <w:rFonts w:ascii="Arial" w:hAnsi="Arial" w:cs="Arial"/>
          <w:b/>
          <w:sz w:val="22"/>
          <w:szCs w:val="22"/>
        </w:rPr>
        <w:t>Status of delinquent accounts</w:t>
      </w:r>
    </w:p>
    <w:p w:rsidR="002B6EFF" w:rsidRDefault="002B6EFF" w:rsidP="0024389A">
      <w:pPr>
        <w:jc w:val="both"/>
        <w:rPr>
          <w:rFonts w:ascii="Arial" w:hAnsi="Arial" w:cs="Arial"/>
          <w:color w:val="000000"/>
          <w:sz w:val="22"/>
          <w:szCs w:val="22"/>
        </w:rPr>
      </w:pPr>
      <w:r>
        <w:rPr>
          <w:rFonts w:ascii="Arial" w:hAnsi="Arial" w:cs="Arial"/>
          <w:color w:val="000000"/>
          <w:sz w:val="22"/>
          <w:szCs w:val="22"/>
        </w:rPr>
        <w:t xml:space="preserve">The Association as of 2/13/13 has 5 delinquent homeowner accounts for total amount receivables of $5,094.10.  </w:t>
      </w:r>
    </w:p>
    <w:p w:rsidR="002B6EFF" w:rsidRDefault="002B6EFF" w:rsidP="0024389A">
      <w:pPr>
        <w:jc w:val="both"/>
        <w:rPr>
          <w:rFonts w:ascii="Arial" w:hAnsi="Arial" w:cs="Arial"/>
          <w:color w:val="000000"/>
          <w:sz w:val="22"/>
          <w:szCs w:val="22"/>
        </w:rPr>
      </w:pPr>
    </w:p>
    <w:p w:rsidR="002B6EFF" w:rsidRDefault="002B6EFF" w:rsidP="0024389A">
      <w:pPr>
        <w:jc w:val="both"/>
        <w:rPr>
          <w:rFonts w:ascii="Arial" w:hAnsi="Arial" w:cs="Arial"/>
          <w:b/>
          <w:color w:val="000000"/>
          <w:sz w:val="22"/>
          <w:szCs w:val="22"/>
        </w:rPr>
      </w:pPr>
      <w:r>
        <w:rPr>
          <w:rFonts w:ascii="Arial" w:hAnsi="Arial" w:cs="Arial"/>
          <w:b/>
          <w:color w:val="000000"/>
          <w:sz w:val="22"/>
          <w:szCs w:val="22"/>
        </w:rPr>
        <w:t>Follow-up on Other Delinquent Payments</w:t>
      </w:r>
    </w:p>
    <w:p w:rsidR="002B6EFF" w:rsidRDefault="002B6EFF" w:rsidP="0024389A">
      <w:pPr>
        <w:jc w:val="both"/>
        <w:rPr>
          <w:rFonts w:ascii="Arial" w:hAnsi="Arial" w:cs="Arial"/>
          <w:color w:val="000000"/>
          <w:sz w:val="22"/>
          <w:szCs w:val="22"/>
        </w:rPr>
      </w:pPr>
      <w:r>
        <w:rPr>
          <w:rFonts w:ascii="Arial" w:hAnsi="Arial" w:cs="Arial"/>
          <w:color w:val="000000"/>
          <w:sz w:val="22"/>
          <w:szCs w:val="22"/>
        </w:rPr>
        <w:t xml:space="preserve">F6   Amount Receivable = $.0.0.  This homeowner has completely paid off all remaining overdue amounts. </w:t>
      </w:r>
    </w:p>
    <w:p w:rsidR="002B6EFF" w:rsidRDefault="002B6EFF" w:rsidP="0024389A">
      <w:pPr>
        <w:jc w:val="both"/>
        <w:rPr>
          <w:rFonts w:ascii="Arial" w:hAnsi="Arial" w:cs="Arial"/>
          <w:color w:val="000000"/>
          <w:sz w:val="22"/>
          <w:szCs w:val="22"/>
        </w:rPr>
      </w:pPr>
      <w:r>
        <w:rPr>
          <w:rFonts w:ascii="Arial" w:hAnsi="Arial" w:cs="Arial"/>
          <w:color w:val="000000"/>
          <w:sz w:val="22"/>
          <w:szCs w:val="22"/>
        </w:rPr>
        <w:t xml:space="preserve">F46  Amount Receivable = $2,987.89  Homeowner has worked out a payment plan and is making regular payments.  </w:t>
      </w:r>
    </w:p>
    <w:p w:rsidR="002B6EFF" w:rsidRDefault="002B6EFF" w:rsidP="0024389A">
      <w:pPr>
        <w:jc w:val="both"/>
        <w:rPr>
          <w:rFonts w:ascii="Arial" w:hAnsi="Arial" w:cs="Arial"/>
          <w:color w:val="000000"/>
          <w:sz w:val="22"/>
          <w:szCs w:val="22"/>
        </w:rPr>
      </w:pPr>
      <w:r>
        <w:rPr>
          <w:rFonts w:ascii="Arial" w:hAnsi="Arial" w:cs="Arial"/>
          <w:color w:val="000000"/>
          <w:sz w:val="22"/>
          <w:szCs w:val="22"/>
        </w:rPr>
        <w:t>F26   Amount Receivable = $375.92.  Of this total, homeowner has $300 in fines for violations of CC&amp;Rs.</w:t>
      </w:r>
    </w:p>
    <w:p w:rsidR="002B6EFF" w:rsidRDefault="002B6EFF" w:rsidP="0024389A">
      <w:pPr>
        <w:jc w:val="both"/>
        <w:rPr>
          <w:rFonts w:ascii="Arial" w:hAnsi="Arial" w:cs="Arial"/>
          <w:color w:val="000000"/>
          <w:sz w:val="22"/>
          <w:szCs w:val="22"/>
        </w:rPr>
      </w:pPr>
      <w:r>
        <w:rPr>
          <w:rFonts w:ascii="Arial" w:hAnsi="Arial" w:cs="Arial"/>
          <w:color w:val="000000"/>
          <w:sz w:val="22"/>
          <w:szCs w:val="22"/>
        </w:rPr>
        <w:t>F 32  Amount Receivable = $382.96  Warning letter sent on 2/12/13</w:t>
      </w:r>
    </w:p>
    <w:p w:rsidR="002B6EFF" w:rsidRPr="00774EBD" w:rsidRDefault="002B6EFF" w:rsidP="0024389A">
      <w:pPr>
        <w:jc w:val="both"/>
        <w:rPr>
          <w:rFonts w:ascii="Arial" w:hAnsi="Arial" w:cs="Arial"/>
          <w:color w:val="000000"/>
          <w:sz w:val="22"/>
          <w:szCs w:val="22"/>
        </w:rPr>
      </w:pPr>
      <w:r>
        <w:rPr>
          <w:rFonts w:ascii="Arial" w:hAnsi="Arial" w:cs="Arial"/>
          <w:color w:val="000000"/>
          <w:sz w:val="22"/>
          <w:szCs w:val="22"/>
        </w:rPr>
        <w:t>F 62  Amount Receivable = $382.52  Warning letter sent on 2/12/13</w:t>
      </w:r>
    </w:p>
    <w:p w:rsidR="002B6EFF" w:rsidRDefault="002B6EFF" w:rsidP="0024389A">
      <w:pPr>
        <w:jc w:val="both"/>
        <w:rPr>
          <w:rFonts w:ascii="Arial" w:hAnsi="Arial" w:cs="Arial"/>
          <w:color w:val="000000"/>
          <w:sz w:val="22"/>
          <w:szCs w:val="22"/>
        </w:rPr>
      </w:pPr>
      <w:r>
        <w:rPr>
          <w:rFonts w:ascii="Arial" w:hAnsi="Arial" w:cs="Arial"/>
          <w:color w:val="000000"/>
          <w:sz w:val="22"/>
          <w:szCs w:val="22"/>
        </w:rPr>
        <w:t xml:space="preserve">F52  Amount Receivable =  $964.81.  Warning letter sent on 2/12/13  </w:t>
      </w:r>
    </w:p>
    <w:p w:rsidR="002B6EFF" w:rsidRDefault="002B6EFF" w:rsidP="0024389A">
      <w:pPr>
        <w:jc w:val="both"/>
        <w:rPr>
          <w:rFonts w:ascii="Arial" w:hAnsi="Arial" w:cs="Arial"/>
          <w:color w:val="000000"/>
          <w:sz w:val="22"/>
          <w:szCs w:val="22"/>
        </w:rPr>
      </w:pPr>
    </w:p>
    <w:p w:rsidR="002B6EFF" w:rsidRDefault="002B6EFF" w:rsidP="0024389A">
      <w:pPr>
        <w:jc w:val="both"/>
        <w:rPr>
          <w:rFonts w:ascii="Arial" w:hAnsi="Arial" w:cs="Arial"/>
          <w:color w:val="000000"/>
          <w:sz w:val="22"/>
          <w:szCs w:val="22"/>
        </w:rPr>
      </w:pPr>
      <w:r>
        <w:rPr>
          <w:rFonts w:ascii="Arial" w:hAnsi="Arial" w:cs="Arial"/>
          <w:color w:val="000000"/>
          <w:sz w:val="22"/>
          <w:szCs w:val="22"/>
        </w:rPr>
        <w:t xml:space="preserve">The warning letters requested communication to Protocol Property Management by 3/1/13 or the accounts will be turned over to Collections. </w:t>
      </w:r>
    </w:p>
    <w:p w:rsidR="002B6EFF" w:rsidRDefault="002B6EFF" w:rsidP="0024389A">
      <w:pPr>
        <w:jc w:val="both"/>
        <w:rPr>
          <w:rFonts w:ascii="Arial" w:hAnsi="Arial" w:cs="Arial"/>
          <w:color w:val="000000"/>
          <w:sz w:val="22"/>
          <w:szCs w:val="22"/>
        </w:rPr>
      </w:pPr>
      <w:r>
        <w:rPr>
          <w:rFonts w:ascii="Arial" w:hAnsi="Arial" w:cs="Arial"/>
          <w:color w:val="000000"/>
          <w:sz w:val="22"/>
          <w:szCs w:val="22"/>
        </w:rPr>
        <w:t xml:space="preserve">Re: F26. Fines recently added = $200.00.   At what point do we escalate to a lien?  Ted Buehner will do some research on this.  We should go strictly by the CC&amp;Rs on this case. </w:t>
      </w:r>
    </w:p>
    <w:p w:rsidR="002B6EFF" w:rsidRDefault="002B6EFF" w:rsidP="0024389A">
      <w:pPr>
        <w:jc w:val="both"/>
        <w:rPr>
          <w:rFonts w:ascii="Arial" w:hAnsi="Arial" w:cs="Arial"/>
          <w:color w:val="000000"/>
          <w:sz w:val="22"/>
          <w:szCs w:val="22"/>
        </w:rPr>
      </w:pPr>
    </w:p>
    <w:p w:rsidR="002B6EFF" w:rsidRDefault="002B6EFF" w:rsidP="0024389A">
      <w:pPr>
        <w:spacing w:after="120"/>
        <w:jc w:val="both"/>
        <w:rPr>
          <w:rFonts w:ascii="Arial" w:hAnsi="Arial" w:cs="Arial"/>
          <w:sz w:val="22"/>
          <w:szCs w:val="22"/>
        </w:rPr>
      </w:pPr>
    </w:p>
    <w:p w:rsidR="002B6EFF" w:rsidRDefault="002B6EFF" w:rsidP="0024389A">
      <w:pPr>
        <w:spacing w:after="120"/>
        <w:jc w:val="both"/>
        <w:rPr>
          <w:rFonts w:ascii="Arial" w:hAnsi="Arial" w:cs="Arial"/>
          <w:sz w:val="22"/>
          <w:szCs w:val="22"/>
        </w:rPr>
      </w:pPr>
    </w:p>
    <w:p w:rsidR="002B6EFF" w:rsidRDefault="002B6EFF" w:rsidP="0024389A">
      <w:pPr>
        <w:spacing w:after="120"/>
        <w:jc w:val="both"/>
        <w:rPr>
          <w:rFonts w:ascii="Arial" w:hAnsi="Arial" w:cs="Arial"/>
          <w:sz w:val="22"/>
          <w:szCs w:val="22"/>
        </w:rPr>
      </w:pPr>
    </w:p>
    <w:p w:rsidR="002B6EFF" w:rsidRPr="004D4D59" w:rsidRDefault="002B6EFF" w:rsidP="00A11DEC">
      <w:pPr>
        <w:spacing w:before="120"/>
        <w:jc w:val="both"/>
        <w:rPr>
          <w:rFonts w:ascii="Arial" w:hAnsi="Arial" w:cs="Arial"/>
          <w:color w:val="000000"/>
          <w:sz w:val="22"/>
          <w:szCs w:val="22"/>
        </w:rPr>
      </w:pPr>
      <w:r>
        <w:br/>
      </w:r>
      <w:r>
        <w:br/>
      </w:r>
      <w:r>
        <w:br/>
      </w:r>
      <w:r>
        <w:br/>
      </w:r>
      <w:r>
        <w:br/>
      </w:r>
      <w:r>
        <w:br/>
      </w:r>
    </w:p>
    <w:sectPr w:rsidR="002B6EFF" w:rsidRPr="004D4D59" w:rsidSect="00B34064">
      <w:headerReference w:type="default" r:id="rId9"/>
      <w:footerReference w:type="even" r:id="rId10"/>
      <w:footerReference w:type="default" r:id="rId11"/>
      <w:headerReference w:type="first" r:id="rId12"/>
      <w:pgSz w:w="12240" w:h="15840" w:code="1"/>
      <w:pgMar w:top="720" w:right="720" w:bottom="720" w:left="720" w:header="720" w:footer="720" w:gutter="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6EFF" w:rsidRDefault="002B6EFF">
      <w:r>
        <w:separator/>
      </w:r>
    </w:p>
  </w:endnote>
  <w:endnote w:type="continuationSeparator" w:id="0">
    <w:p w:rsidR="002B6EFF" w:rsidRDefault="002B6EF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Lucida Calligraphy">
    <w:altName w:val="Apple Chancery"/>
    <w:panose1 w:val="00000000000000000000"/>
    <w:charset w:val="00"/>
    <w:family w:val="script"/>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6EFF" w:rsidRDefault="002B6EFF" w:rsidP="000526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B6EFF" w:rsidRDefault="002B6EFF" w:rsidP="00EB0CA5">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6EFF" w:rsidRDefault="002B6EFF" w:rsidP="000526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2B6EFF" w:rsidRDefault="002B6EFF" w:rsidP="00EB0CA5">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6EFF" w:rsidRDefault="002B6EFF">
      <w:r>
        <w:separator/>
      </w:r>
    </w:p>
  </w:footnote>
  <w:footnote w:type="continuationSeparator" w:id="0">
    <w:p w:rsidR="002B6EFF" w:rsidRDefault="002B6EF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6EFF" w:rsidRDefault="002B6EFF">
    <w:pPr>
      <w:pStyle w:val="Header"/>
    </w:pPr>
  </w:p>
  <w:p w:rsidR="002B6EFF" w:rsidRDefault="002B6EFF">
    <w:pPr>
      <w:pStyle w:val="Header"/>
      <w:rPr>
        <w:sz w:val="16"/>
      </w:rPr>
    </w:pPr>
    <w:r>
      <w:rPr>
        <w:sz w:val="16"/>
      </w:rPr>
      <w:t>Foxwood Meadows Homeowners' Association</w:t>
    </w:r>
    <w:r>
      <w:rPr>
        <w:sz w:val="16"/>
      </w:rPr>
      <w:br/>
      <w:t>Board Meeting – April 16, 2013</w:t>
    </w:r>
    <w:r>
      <w:rPr>
        <w:sz w:val="16"/>
      </w:rPr>
      <w:br/>
      <w:t>Page </w:t>
    </w:r>
    <w:r>
      <w:rPr>
        <w:rStyle w:val="PageNumber"/>
        <w:sz w:val="16"/>
      </w:rPr>
      <w:fldChar w:fldCharType="begin"/>
    </w:r>
    <w:r>
      <w:rPr>
        <w:rStyle w:val="PageNumber"/>
        <w:sz w:val="16"/>
      </w:rPr>
      <w:instrText xml:space="preserve"> PAGE </w:instrText>
    </w:r>
    <w:r>
      <w:rPr>
        <w:rStyle w:val="PageNumber"/>
        <w:sz w:val="16"/>
      </w:rPr>
      <w:fldChar w:fldCharType="separate"/>
    </w:r>
    <w:r>
      <w:rPr>
        <w:rStyle w:val="PageNumber"/>
        <w:noProof/>
        <w:sz w:val="16"/>
      </w:rPr>
      <w:t>1</w:t>
    </w:r>
    <w:r>
      <w:rPr>
        <w:rStyle w:val="PageNumber"/>
        <w:sz w:val="16"/>
      </w:rPr>
      <w:fldChar w:fldCharType="end"/>
    </w:r>
  </w:p>
  <w:p w:rsidR="002B6EFF" w:rsidRDefault="002B6EFF"/>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6EFF" w:rsidRDefault="002B6EFF">
    <w:pPr>
      <w:pStyle w:val="Title"/>
      <w:rPr>
        <w:sz w:val="20"/>
      </w:rPr>
    </w:pPr>
    <w:r w:rsidRPr="00490614">
      <w:rPr>
        <w:sz w:val="20"/>
      </w:rPr>
      <w:object w:dxaOrig="3000" w:dyaOrig="31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1pt;height:66pt" o:ole="" fillcolor="window">
          <v:imagedata r:id="rId1" o:title="" blacklevel="1966f"/>
        </v:shape>
        <o:OLEObject Type="Embed" ProgID="MSPhotoEd.3" ShapeID="_x0000_i1026" DrawAspect="Content" ObjectID="_1433245447" r:id="rId2"/>
      </w:object>
    </w:r>
  </w:p>
  <w:p w:rsidR="002B6EFF" w:rsidRDefault="002B6EF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67413"/>
    <w:multiLevelType w:val="hybridMultilevel"/>
    <w:tmpl w:val="B1324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90509F"/>
    <w:multiLevelType w:val="hybridMultilevel"/>
    <w:tmpl w:val="09742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CE67F2"/>
    <w:multiLevelType w:val="hybridMultilevel"/>
    <w:tmpl w:val="7B249A40"/>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83677E6"/>
    <w:multiLevelType w:val="hybridMultilevel"/>
    <w:tmpl w:val="055869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C3F59C6"/>
    <w:multiLevelType w:val="hybridMultilevel"/>
    <w:tmpl w:val="9C865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9044307"/>
    <w:multiLevelType w:val="hybridMultilevel"/>
    <w:tmpl w:val="339E9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C8216D9"/>
    <w:multiLevelType w:val="hybridMultilevel"/>
    <w:tmpl w:val="7A64F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74176451"/>
    <w:multiLevelType w:val="hybridMultilevel"/>
    <w:tmpl w:val="77C67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7"/>
  </w:num>
  <w:num w:numId="5">
    <w:abstractNumId w:val="1"/>
  </w:num>
  <w:num w:numId="6">
    <w:abstractNumId w:val="4"/>
  </w:num>
  <w:num w:numId="7">
    <w:abstractNumId w:val="5"/>
  </w:num>
  <w:num w:numId="8">
    <w:abstractNumId w:val="6"/>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stylePaneFormatFilter w:val="3F01"/>
  <w:defaultTabStop w:val="720"/>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605C2"/>
    <w:rsid w:val="000037BA"/>
    <w:rsid w:val="00005C0C"/>
    <w:rsid w:val="00005E23"/>
    <w:rsid w:val="00007C24"/>
    <w:rsid w:val="00010A9E"/>
    <w:rsid w:val="00010CBA"/>
    <w:rsid w:val="00013313"/>
    <w:rsid w:val="000173D2"/>
    <w:rsid w:val="00030C6E"/>
    <w:rsid w:val="0003137D"/>
    <w:rsid w:val="00031FA4"/>
    <w:rsid w:val="00044E04"/>
    <w:rsid w:val="000467C3"/>
    <w:rsid w:val="000479C7"/>
    <w:rsid w:val="00052618"/>
    <w:rsid w:val="00054B43"/>
    <w:rsid w:val="000558CD"/>
    <w:rsid w:val="000631DF"/>
    <w:rsid w:val="00065D0B"/>
    <w:rsid w:val="00072C8A"/>
    <w:rsid w:val="00076D59"/>
    <w:rsid w:val="00080257"/>
    <w:rsid w:val="00083749"/>
    <w:rsid w:val="000855F7"/>
    <w:rsid w:val="0008731B"/>
    <w:rsid w:val="00095DFC"/>
    <w:rsid w:val="00095E7E"/>
    <w:rsid w:val="000A1E1B"/>
    <w:rsid w:val="000A3A66"/>
    <w:rsid w:val="000A4632"/>
    <w:rsid w:val="000A60F1"/>
    <w:rsid w:val="000B1201"/>
    <w:rsid w:val="000B1470"/>
    <w:rsid w:val="000B1D7D"/>
    <w:rsid w:val="000B4F9A"/>
    <w:rsid w:val="000B685B"/>
    <w:rsid w:val="000B68E0"/>
    <w:rsid w:val="000C08FD"/>
    <w:rsid w:val="000C3D9F"/>
    <w:rsid w:val="000C572B"/>
    <w:rsid w:val="000C5B27"/>
    <w:rsid w:val="000D077C"/>
    <w:rsid w:val="000D16C3"/>
    <w:rsid w:val="000D72B2"/>
    <w:rsid w:val="000E7DF1"/>
    <w:rsid w:val="000F3362"/>
    <w:rsid w:val="000F6D3F"/>
    <w:rsid w:val="00103332"/>
    <w:rsid w:val="00103B43"/>
    <w:rsid w:val="00104C4A"/>
    <w:rsid w:val="00113172"/>
    <w:rsid w:val="00116C41"/>
    <w:rsid w:val="0012394D"/>
    <w:rsid w:val="0012483B"/>
    <w:rsid w:val="001365DC"/>
    <w:rsid w:val="00143308"/>
    <w:rsid w:val="00145552"/>
    <w:rsid w:val="0015149F"/>
    <w:rsid w:val="00151E12"/>
    <w:rsid w:val="001523A3"/>
    <w:rsid w:val="00161D74"/>
    <w:rsid w:val="001622E1"/>
    <w:rsid w:val="0016310C"/>
    <w:rsid w:val="00166092"/>
    <w:rsid w:val="0016642B"/>
    <w:rsid w:val="0017060F"/>
    <w:rsid w:val="00172588"/>
    <w:rsid w:val="001727FA"/>
    <w:rsid w:val="001733E2"/>
    <w:rsid w:val="00174EA7"/>
    <w:rsid w:val="0017549A"/>
    <w:rsid w:val="00181ED3"/>
    <w:rsid w:val="001824BE"/>
    <w:rsid w:val="00184D9D"/>
    <w:rsid w:val="00186680"/>
    <w:rsid w:val="00193912"/>
    <w:rsid w:val="00194697"/>
    <w:rsid w:val="00197684"/>
    <w:rsid w:val="001A545B"/>
    <w:rsid w:val="001A5E9C"/>
    <w:rsid w:val="001B3B88"/>
    <w:rsid w:val="001B4800"/>
    <w:rsid w:val="001B5807"/>
    <w:rsid w:val="001C043E"/>
    <w:rsid w:val="001C349F"/>
    <w:rsid w:val="001C45C1"/>
    <w:rsid w:val="001C4806"/>
    <w:rsid w:val="001C4A16"/>
    <w:rsid w:val="001C68E3"/>
    <w:rsid w:val="001D49F1"/>
    <w:rsid w:val="001E39FA"/>
    <w:rsid w:val="001E674E"/>
    <w:rsid w:val="001F1AC8"/>
    <w:rsid w:val="001F24DF"/>
    <w:rsid w:val="001F3A66"/>
    <w:rsid w:val="001F45FF"/>
    <w:rsid w:val="001F4F38"/>
    <w:rsid w:val="001F680D"/>
    <w:rsid w:val="001F6AC0"/>
    <w:rsid w:val="00205FC9"/>
    <w:rsid w:val="00206145"/>
    <w:rsid w:val="00206F6F"/>
    <w:rsid w:val="00211731"/>
    <w:rsid w:val="00234A26"/>
    <w:rsid w:val="00234E4F"/>
    <w:rsid w:val="0023782D"/>
    <w:rsid w:val="00237D41"/>
    <w:rsid w:val="002434C6"/>
    <w:rsid w:val="0024389A"/>
    <w:rsid w:val="00253B1C"/>
    <w:rsid w:val="002605C2"/>
    <w:rsid w:val="0026115C"/>
    <w:rsid w:val="00261162"/>
    <w:rsid w:val="002613D0"/>
    <w:rsid w:val="002621FB"/>
    <w:rsid w:val="00262F10"/>
    <w:rsid w:val="002637C3"/>
    <w:rsid w:val="0026439D"/>
    <w:rsid w:val="00266F2D"/>
    <w:rsid w:val="00271750"/>
    <w:rsid w:val="00273C3F"/>
    <w:rsid w:val="00275663"/>
    <w:rsid w:val="002757F2"/>
    <w:rsid w:val="00284532"/>
    <w:rsid w:val="00290644"/>
    <w:rsid w:val="002952E6"/>
    <w:rsid w:val="00296ADF"/>
    <w:rsid w:val="002A1CD7"/>
    <w:rsid w:val="002A2974"/>
    <w:rsid w:val="002A568B"/>
    <w:rsid w:val="002B2E60"/>
    <w:rsid w:val="002B4F04"/>
    <w:rsid w:val="002B6C15"/>
    <w:rsid w:val="002B6EFF"/>
    <w:rsid w:val="002C134D"/>
    <w:rsid w:val="002C783D"/>
    <w:rsid w:val="002D7208"/>
    <w:rsid w:val="002E7309"/>
    <w:rsid w:val="002E7B67"/>
    <w:rsid w:val="002F55A9"/>
    <w:rsid w:val="002F5E80"/>
    <w:rsid w:val="002F6BF8"/>
    <w:rsid w:val="00300A59"/>
    <w:rsid w:val="00304E4A"/>
    <w:rsid w:val="00305760"/>
    <w:rsid w:val="0030607A"/>
    <w:rsid w:val="003077FA"/>
    <w:rsid w:val="00311594"/>
    <w:rsid w:val="00311681"/>
    <w:rsid w:val="00312C99"/>
    <w:rsid w:val="0031346F"/>
    <w:rsid w:val="0031521E"/>
    <w:rsid w:val="00322B93"/>
    <w:rsid w:val="003238E7"/>
    <w:rsid w:val="00323BEA"/>
    <w:rsid w:val="00324EFC"/>
    <w:rsid w:val="00344109"/>
    <w:rsid w:val="00344623"/>
    <w:rsid w:val="00353049"/>
    <w:rsid w:val="00353B41"/>
    <w:rsid w:val="00353E33"/>
    <w:rsid w:val="00361170"/>
    <w:rsid w:val="00362352"/>
    <w:rsid w:val="003628A5"/>
    <w:rsid w:val="00362954"/>
    <w:rsid w:val="00363387"/>
    <w:rsid w:val="0036605A"/>
    <w:rsid w:val="003662CE"/>
    <w:rsid w:val="003714DC"/>
    <w:rsid w:val="00371AAE"/>
    <w:rsid w:val="00382A82"/>
    <w:rsid w:val="00382FD8"/>
    <w:rsid w:val="00383951"/>
    <w:rsid w:val="00383A56"/>
    <w:rsid w:val="003855B7"/>
    <w:rsid w:val="00394CE9"/>
    <w:rsid w:val="003A7027"/>
    <w:rsid w:val="003B5004"/>
    <w:rsid w:val="003B58E7"/>
    <w:rsid w:val="003B652A"/>
    <w:rsid w:val="003B6D29"/>
    <w:rsid w:val="003C0CD9"/>
    <w:rsid w:val="003C2484"/>
    <w:rsid w:val="003C2E04"/>
    <w:rsid w:val="003C41B2"/>
    <w:rsid w:val="003E1A59"/>
    <w:rsid w:val="003E2C64"/>
    <w:rsid w:val="003E3919"/>
    <w:rsid w:val="003E4022"/>
    <w:rsid w:val="003E6F19"/>
    <w:rsid w:val="003F049A"/>
    <w:rsid w:val="003F1630"/>
    <w:rsid w:val="003F1E09"/>
    <w:rsid w:val="003F2652"/>
    <w:rsid w:val="003F7794"/>
    <w:rsid w:val="00401932"/>
    <w:rsid w:val="00401E76"/>
    <w:rsid w:val="00402077"/>
    <w:rsid w:val="00402273"/>
    <w:rsid w:val="00404CD7"/>
    <w:rsid w:val="00405F72"/>
    <w:rsid w:val="00411906"/>
    <w:rsid w:val="00411EEC"/>
    <w:rsid w:val="00422BE4"/>
    <w:rsid w:val="00425A9C"/>
    <w:rsid w:val="00432F5F"/>
    <w:rsid w:val="00436216"/>
    <w:rsid w:val="004377E2"/>
    <w:rsid w:val="004435DE"/>
    <w:rsid w:val="00444073"/>
    <w:rsid w:val="00444169"/>
    <w:rsid w:val="00453DC5"/>
    <w:rsid w:val="0045554A"/>
    <w:rsid w:val="00456212"/>
    <w:rsid w:val="004628B7"/>
    <w:rsid w:val="00464EA0"/>
    <w:rsid w:val="004664FC"/>
    <w:rsid w:val="0046662F"/>
    <w:rsid w:val="00473D77"/>
    <w:rsid w:val="0048771D"/>
    <w:rsid w:val="00490614"/>
    <w:rsid w:val="00496765"/>
    <w:rsid w:val="00496D24"/>
    <w:rsid w:val="00497857"/>
    <w:rsid w:val="004A0C0C"/>
    <w:rsid w:val="004A154D"/>
    <w:rsid w:val="004A6D68"/>
    <w:rsid w:val="004A78A1"/>
    <w:rsid w:val="004B04E4"/>
    <w:rsid w:val="004B0F43"/>
    <w:rsid w:val="004B1389"/>
    <w:rsid w:val="004B1488"/>
    <w:rsid w:val="004C0825"/>
    <w:rsid w:val="004C5D77"/>
    <w:rsid w:val="004C638A"/>
    <w:rsid w:val="004D0E6B"/>
    <w:rsid w:val="004D190A"/>
    <w:rsid w:val="004D4D59"/>
    <w:rsid w:val="004D567E"/>
    <w:rsid w:val="004E3A68"/>
    <w:rsid w:val="004E459D"/>
    <w:rsid w:val="004F0DF0"/>
    <w:rsid w:val="004F3FD4"/>
    <w:rsid w:val="004F562F"/>
    <w:rsid w:val="004F6047"/>
    <w:rsid w:val="004F6194"/>
    <w:rsid w:val="005033FD"/>
    <w:rsid w:val="00505E4D"/>
    <w:rsid w:val="00510786"/>
    <w:rsid w:val="00511300"/>
    <w:rsid w:val="005159C2"/>
    <w:rsid w:val="00517917"/>
    <w:rsid w:val="005215F7"/>
    <w:rsid w:val="00532247"/>
    <w:rsid w:val="00532E26"/>
    <w:rsid w:val="00543DA1"/>
    <w:rsid w:val="00544D08"/>
    <w:rsid w:val="00545024"/>
    <w:rsid w:val="00545F49"/>
    <w:rsid w:val="005560BE"/>
    <w:rsid w:val="00557C91"/>
    <w:rsid w:val="005608A5"/>
    <w:rsid w:val="00561C9E"/>
    <w:rsid w:val="00562253"/>
    <w:rsid w:val="00566302"/>
    <w:rsid w:val="005732C2"/>
    <w:rsid w:val="005738A1"/>
    <w:rsid w:val="00574706"/>
    <w:rsid w:val="0057764E"/>
    <w:rsid w:val="00580AD8"/>
    <w:rsid w:val="00583F71"/>
    <w:rsid w:val="00584066"/>
    <w:rsid w:val="00586166"/>
    <w:rsid w:val="00587418"/>
    <w:rsid w:val="0059271C"/>
    <w:rsid w:val="00593694"/>
    <w:rsid w:val="005A34BB"/>
    <w:rsid w:val="005A34C2"/>
    <w:rsid w:val="005A46A6"/>
    <w:rsid w:val="005A6FB9"/>
    <w:rsid w:val="005A7248"/>
    <w:rsid w:val="005B1E7F"/>
    <w:rsid w:val="005B4BB7"/>
    <w:rsid w:val="005C17C4"/>
    <w:rsid w:val="005C2962"/>
    <w:rsid w:val="005C33C1"/>
    <w:rsid w:val="005C5902"/>
    <w:rsid w:val="005C69D0"/>
    <w:rsid w:val="005C6E14"/>
    <w:rsid w:val="005D0189"/>
    <w:rsid w:val="005D3867"/>
    <w:rsid w:val="005D3BF6"/>
    <w:rsid w:val="005D645E"/>
    <w:rsid w:val="005F0FDB"/>
    <w:rsid w:val="005F185B"/>
    <w:rsid w:val="005F3C81"/>
    <w:rsid w:val="005F5BE1"/>
    <w:rsid w:val="0060162C"/>
    <w:rsid w:val="0061512A"/>
    <w:rsid w:val="00615AD1"/>
    <w:rsid w:val="00616B30"/>
    <w:rsid w:val="0061749A"/>
    <w:rsid w:val="00621127"/>
    <w:rsid w:val="006233C5"/>
    <w:rsid w:val="006320E2"/>
    <w:rsid w:val="006350BB"/>
    <w:rsid w:val="00635348"/>
    <w:rsid w:val="00637294"/>
    <w:rsid w:val="00641041"/>
    <w:rsid w:val="00642136"/>
    <w:rsid w:val="00643060"/>
    <w:rsid w:val="00643474"/>
    <w:rsid w:val="006451C4"/>
    <w:rsid w:val="00651181"/>
    <w:rsid w:val="006564F3"/>
    <w:rsid w:val="0065678B"/>
    <w:rsid w:val="00656F76"/>
    <w:rsid w:val="0065707C"/>
    <w:rsid w:val="00660855"/>
    <w:rsid w:val="00661523"/>
    <w:rsid w:val="00663857"/>
    <w:rsid w:val="006660E9"/>
    <w:rsid w:val="0067165B"/>
    <w:rsid w:val="00673393"/>
    <w:rsid w:val="00674533"/>
    <w:rsid w:val="00682D4E"/>
    <w:rsid w:val="00686734"/>
    <w:rsid w:val="0069119B"/>
    <w:rsid w:val="00691DA1"/>
    <w:rsid w:val="006975A1"/>
    <w:rsid w:val="0069765B"/>
    <w:rsid w:val="006A0BD0"/>
    <w:rsid w:val="006A2736"/>
    <w:rsid w:val="006B5818"/>
    <w:rsid w:val="006B6DE5"/>
    <w:rsid w:val="006C3D56"/>
    <w:rsid w:val="006D2892"/>
    <w:rsid w:val="006D62FE"/>
    <w:rsid w:val="006D69D3"/>
    <w:rsid w:val="006E162E"/>
    <w:rsid w:val="006E5B74"/>
    <w:rsid w:val="006E70EB"/>
    <w:rsid w:val="006F2733"/>
    <w:rsid w:val="006F3783"/>
    <w:rsid w:val="0071349A"/>
    <w:rsid w:val="007160AE"/>
    <w:rsid w:val="00725F9C"/>
    <w:rsid w:val="007368D3"/>
    <w:rsid w:val="00736BA6"/>
    <w:rsid w:val="00737474"/>
    <w:rsid w:val="00741639"/>
    <w:rsid w:val="007460EB"/>
    <w:rsid w:val="0074649D"/>
    <w:rsid w:val="0075052E"/>
    <w:rsid w:val="00752542"/>
    <w:rsid w:val="00754D20"/>
    <w:rsid w:val="0075515A"/>
    <w:rsid w:val="007620CD"/>
    <w:rsid w:val="00762492"/>
    <w:rsid w:val="007630DB"/>
    <w:rsid w:val="00763527"/>
    <w:rsid w:val="00765C8C"/>
    <w:rsid w:val="00765E5A"/>
    <w:rsid w:val="007667BF"/>
    <w:rsid w:val="00774EBD"/>
    <w:rsid w:val="00780966"/>
    <w:rsid w:val="00781291"/>
    <w:rsid w:val="007823E1"/>
    <w:rsid w:val="00785746"/>
    <w:rsid w:val="007943A6"/>
    <w:rsid w:val="00795086"/>
    <w:rsid w:val="00797421"/>
    <w:rsid w:val="00797822"/>
    <w:rsid w:val="007A542B"/>
    <w:rsid w:val="007B01CB"/>
    <w:rsid w:val="007B124E"/>
    <w:rsid w:val="007B2C29"/>
    <w:rsid w:val="007B5E05"/>
    <w:rsid w:val="007B6622"/>
    <w:rsid w:val="007C415F"/>
    <w:rsid w:val="007D0094"/>
    <w:rsid w:val="007D0D58"/>
    <w:rsid w:val="007D2A73"/>
    <w:rsid w:val="007D443A"/>
    <w:rsid w:val="007D7190"/>
    <w:rsid w:val="007D7719"/>
    <w:rsid w:val="007E1A40"/>
    <w:rsid w:val="007F4485"/>
    <w:rsid w:val="00800ED1"/>
    <w:rsid w:val="00801200"/>
    <w:rsid w:val="008028D9"/>
    <w:rsid w:val="00802F58"/>
    <w:rsid w:val="00803070"/>
    <w:rsid w:val="0080574B"/>
    <w:rsid w:val="00807470"/>
    <w:rsid w:val="00817A2D"/>
    <w:rsid w:val="008211E9"/>
    <w:rsid w:val="00826DB4"/>
    <w:rsid w:val="008302CC"/>
    <w:rsid w:val="00830D67"/>
    <w:rsid w:val="00831A7A"/>
    <w:rsid w:val="00833568"/>
    <w:rsid w:val="00834460"/>
    <w:rsid w:val="008352F4"/>
    <w:rsid w:val="00837138"/>
    <w:rsid w:val="00845668"/>
    <w:rsid w:val="00847CA1"/>
    <w:rsid w:val="00847D13"/>
    <w:rsid w:val="00850033"/>
    <w:rsid w:val="008501C5"/>
    <w:rsid w:val="008511F8"/>
    <w:rsid w:val="00853801"/>
    <w:rsid w:val="00855BFB"/>
    <w:rsid w:val="00862DE6"/>
    <w:rsid w:val="008748D6"/>
    <w:rsid w:val="008819B3"/>
    <w:rsid w:val="00881C0C"/>
    <w:rsid w:val="00886B36"/>
    <w:rsid w:val="00890C0E"/>
    <w:rsid w:val="008971B6"/>
    <w:rsid w:val="00897BFD"/>
    <w:rsid w:val="008A08C9"/>
    <w:rsid w:val="008A14F4"/>
    <w:rsid w:val="008A23D4"/>
    <w:rsid w:val="008A5D8A"/>
    <w:rsid w:val="008A5E6C"/>
    <w:rsid w:val="008B067A"/>
    <w:rsid w:val="008B4A07"/>
    <w:rsid w:val="008B5D2A"/>
    <w:rsid w:val="008B6005"/>
    <w:rsid w:val="008B674A"/>
    <w:rsid w:val="008C0293"/>
    <w:rsid w:val="008C251E"/>
    <w:rsid w:val="008C2CA9"/>
    <w:rsid w:val="008C3FD9"/>
    <w:rsid w:val="008C58CC"/>
    <w:rsid w:val="008D2189"/>
    <w:rsid w:val="008D229E"/>
    <w:rsid w:val="008D4B5D"/>
    <w:rsid w:val="008D677C"/>
    <w:rsid w:val="008D7F65"/>
    <w:rsid w:val="008E7C07"/>
    <w:rsid w:val="008F7869"/>
    <w:rsid w:val="00907B6D"/>
    <w:rsid w:val="00915A4C"/>
    <w:rsid w:val="00921C4E"/>
    <w:rsid w:val="009224AE"/>
    <w:rsid w:val="009237DC"/>
    <w:rsid w:val="0092548E"/>
    <w:rsid w:val="0092657E"/>
    <w:rsid w:val="00931B27"/>
    <w:rsid w:val="00934ED7"/>
    <w:rsid w:val="00935356"/>
    <w:rsid w:val="009440C7"/>
    <w:rsid w:val="0095721A"/>
    <w:rsid w:val="00960E82"/>
    <w:rsid w:val="009610BB"/>
    <w:rsid w:val="00970BB3"/>
    <w:rsid w:val="00975AE7"/>
    <w:rsid w:val="009876FA"/>
    <w:rsid w:val="00996EB9"/>
    <w:rsid w:val="009A10F7"/>
    <w:rsid w:val="009A5C1E"/>
    <w:rsid w:val="009B2BAC"/>
    <w:rsid w:val="009B3D80"/>
    <w:rsid w:val="009C60C5"/>
    <w:rsid w:val="009D02D4"/>
    <w:rsid w:val="009D4A1A"/>
    <w:rsid w:val="009D7781"/>
    <w:rsid w:val="009D77AF"/>
    <w:rsid w:val="009E0B68"/>
    <w:rsid w:val="009E0F97"/>
    <w:rsid w:val="009E6A82"/>
    <w:rsid w:val="009F017C"/>
    <w:rsid w:val="009F0F2D"/>
    <w:rsid w:val="009F4976"/>
    <w:rsid w:val="009F7C8A"/>
    <w:rsid w:val="00A11DEC"/>
    <w:rsid w:val="00A15B17"/>
    <w:rsid w:val="00A17C6C"/>
    <w:rsid w:val="00A2142F"/>
    <w:rsid w:val="00A248F0"/>
    <w:rsid w:val="00A24AB2"/>
    <w:rsid w:val="00A369B6"/>
    <w:rsid w:val="00A413AB"/>
    <w:rsid w:val="00A418E1"/>
    <w:rsid w:val="00A502CC"/>
    <w:rsid w:val="00A51276"/>
    <w:rsid w:val="00A54E57"/>
    <w:rsid w:val="00A569A3"/>
    <w:rsid w:val="00A60D54"/>
    <w:rsid w:val="00A610DF"/>
    <w:rsid w:val="00A64A6B"/>
    <w:rsid w:val="00A657D8"/>
    <w:rsid w:val="00A66675"/>
    <w:rsid w:val="00A72D36"/>
    <w:rsid w:val="00A77763"/>
    <w:rsid w:val="00A77B55"/>
    <w:rsid w:val="00A81A31"/>
    <w:rsid w:val="00A94110"/>
    <w:rsid w:val="00A9629C"/>
    <w:rsid w:val="00AA1EBD"/>
    <w:rsid w:val="00AA697A"/>
    <w:rsid w:val="00AB4848"/>
    <w:rsid w:val="00AB58F9"/>
    <w:rsid w:val="00AB7325"/>
    <w:rsid w:val="00AC610F"/>
    <w:rsid w:val="00AD084A"/>
    <w:rsid w:val="00AD376C"/>
    <w:rsid w:val="00AE1515"/>
    <w:rsid w:val="00AE1656"/>
    <w:rsid w:val="00AE5CBB"/>
    <w:rsid w:val="00AF428B"/>
    <w:rsid w:val="00AF56CE"/>
    <w:rsid w:val="00AF580F"/>
    <w:rsid w:val="00AF63C5"/>
    <w:rsid w:val="00B00C90"/>
    <w:rsid w:val="00B06803"/>
    <w:rsid w:val="00B077BE"/>
    <w:rsid w:val="00B13A1C"/>
    <w:rsid w:val="00B13ED5"/>
    <w:rsid w:val="00B226BA"/>
    <w:rsid w:val="00B229C6"/>
    <w:rsid w:val="00B25179"/>
    <w:rsid w:val="00B27530"/>
    <w:rsid w:val="00B3219D"/>
    <w:rsid w:val="00B34064"/>
    <w:rsid w:val="00B374CC"/>
    <w:rsid w:val="00B4061F"/>
    <w:rsid w:val="00B45505"/>
    <w:rsid w:val="00B51A44"/>
    <w:rsid w:val="00B51BDE"/>
    <w:rsid w:val="00B5292F"/>
    <w:rsid w:val="00B64EE1"/>
    <w:rsid w:val="00B73ACF"/>
    <w:rsid w:val="00B8222D"/>
    <w:rsid w:val="00B83F1E"/>
    <w:rsid w:val="00B92EB9"/>
    <w:rsid w:val="00B95697"/>
    <w:rsid w:val="00B96E96"/>
    <w:rsid w:val="00B97F46"/>
    <w:rsid w:val="00BA13FF"/>
    <w:rsid w:val="00BA2DC7"/>
    <w:rsid w:val="00BA7CB9"/>
    <w:rsid w:val="00BB15C2"/>
    <w:rsid w:val="00BB164A"/>
    <w:rsid w:val="00BB2D07"/>
    <w:rsid w:val="00BB703F"/>
    <w:rsid w:val="00BB7C77"/>
    <w:rsid w:val="00BC6ED0"/>
    <w:rsid w:val="00BD0DBD"/>
    <w:rsid w:val="00BD1F29"/>
    <w:rsid w:val="00BD3F0A"/>
    <w:rsid w:val="00BD5318"/>
    <w:rsid w:val="00BD60F8"/>
    <w:rsid w:val="00BD7C6F"/>
    <w:rsid w:val="00BE144F"/>
    <w:rsid w:val="00BF448D"/>
    <w:rsid w:val="00C035C3"/>
    <w:rsid w:val="00C06373"/>
    <w:rsid w:val="00C13308"/>
    <w:rsid w:val="00C16816"/>
    <w:rsid w:val="00C16822"/>
    <w:rsid w:val="00C30E9B"/>
    <w:rsid w:val="00C33573"/>
    <w:rsid w:val="00C33592"/>
    <w:rsid w:val="00C33A9C"/>
    <w:rsid w:val="00C40440"/>
    <w:rsid w:val="00C4205C"/>
    <w:rsid w:val="00C42C1A"/>
    <w:rsid w:val="00C42CAA"/>
    <w:rsid w:val="00C42FF3"/>
    <w:rsid w:val="00C44116"/>
    <w:rsid w:val="00C44165"/>
    <w:rsid w:val="00C47CAD"/>
    <w:rsid w:val="00C528A3"/>
    <w:rsid w:val="00C572AF"/>
    <w:rsid w:val="00C6685E"/>
    <w:rsid w:val="00C75BAD"/>
    <w:rsid w:val="00C80469"/>
    <w:rsid w:val="00C81EAE"/>
    <w:rsid w:val="00C86D53"/>
    <w:rsid w:val="00C92807"/>
    <w:rsid w:val="00C9579C"/>
    <w:rsid w:val="00CA200A"/>
    <w:rsid w:val="00CA51B5"/>
    <w:rsid w:val="00CB0378"/>
    <w:rsid w:val="00CB2B11"/>
    <w:rsid w:val="00CB454A"/>
    <w:rsid w:val="00CB5A89"/>
    <w:rsid w:val="00CC07DD"/>
    <w:rsid w:val="00CC29D4"/>
    <w:rsid w:val="00CC3B9C"/>
    <w:rsid w:val="00CC3E8A"/>
    <w:rsid w:val="00CC66D6"/>
    <w:rsid w:val="00CD5F5A"/>
    <w:rsid w:val="00CD617D"/>
    <w:rsid w:val="00CD7C46"/>
    <w:rsid w:val="00CE0BBA"/>
    <w:rsid w:val="00CE2FED"/>
    <w:rsid w:val="00CE3C65"/>
    <w:rsid w:val="00CE636C"/>
    <w:rsid w:val="00CF19D4"/>
    <w:rsid w:val="00CF26E6"/>
    <w:rsid w:val="00CF3041"/>
    <w:rsid w:val="00CF49ED"/>
    <w:rsid w:val="00D0206D"/>
    <w:rsid w:val="00D031F1"/>
    <w:rsid w:val="00D05F47"/>
    <w:rsid w:val="00D06E84"/>
    <w:rsid w:val="00D2030D"/>
    <w:rsid w:val="00D20436"/>
    <w:rsid w:val="00D23C40"/>
    <w:rsid w:val="00D25768"/>
    <w:rsid w:val="00D3143D"/>
    <w:rsid w:val="00D31D26"/>
    <w:rsid w:val="00D32166"/>
    <w:rsid w:val="00D33896"/>
    <w:rsid w:val="00D339B5"/>
    <w:rsid w:val="00D34894"/>
    <w:rsid w:val="00D36B4E"/>
    <w:rsid w:val="00D4441B"/>
    <w:rsid w:val="00D45B6D"/>
    <w:rsid w:val="00D45C12"/>
    <w:rsid w:val="00D5117A"/>
    <w:rsid w:val="00D51CEB"/>
    <w:rsid w:val="00D56BCA"/>
    <w:rsid w:val="00D57D40"/>
    <w:rsid w:val="00D62156"/>
    <w:rsid w:val="00D626F8"/>
    <w:rsid w:val="00D6456F"/>
    <w:rsid w:val="00D7070A"/>
    <w:rsid w:val="00D740E0"/>
    <w:rsid w:val="00D74D4F"/>
    <w:rsid w:val="00D74DFC"/>
    <w:rsid w:val="00D76B7B"/>
    <w:rsid w:val="00D81D96"/>
    <w:rsid w:val="00D937D7"/>
    <w:rsid w:val="00D96F80"/>
    <w:rsid w:val="00DA0A0B"/>
    <w:rsid w:val="00DA0B32"/>
    <w:rsid w:val="00DA1107"/>
    <w:rsid w:val="00DA3015"/>
    <w:rsid w:val="00DA3415"/>
    <w:rsid w:val="00DA43A1"/>
    <w:rsid w:val="00DB2CDD"/>
    <w:rsid w:val="00DB2D19"/>
    <w:rsid w:val="00DC5448"/>
    <w:rsid w:val="00DD13EF"/>
    <w:rsid w:val="00DD39E1"/>
    <w:rsid w:val="00DE7305"/>
    <w:rsid w:val="00DF23FC"/>
    <w:rsid w:val="00DF3D72"/>
    <w:rsid w:val="00DF446D"/>
    <w:rsid w:val="00DF78B4"/>
    <w:rsid w:val="00E02444"/>
    <w:rsid w:val="00E02E07"/>
    <w:rsid w:val="00E0548B"/>
    <w:rsid w:val="00E060A5"/>
    <w:rsid w:val="00E06C5D"/>
    <w:rsid w:val="00E07A4B"/>
    <w:rsid w:val="00E11DEF"/>
    <w:rsid w:val="00E13DA1"/>
    <w:rsid w:val="00E14197"/>
    <w:rsid w:val="00E1503F"/>
    <w:rsid w:val="00E17548"/>
    <w:rsid w:val="00E21237"/>
    <w:rsid w:val="00E2294D"/>
    <w:rsid w:val="00E24171"/>
    <w:rsid w:val="00E32516"/>
    <w:rsid w:val="00E32787"/>
    <w:rsid w:val="00E35A71"/>
    <w:rsid w:val="00E36609"/>
    <w:rsid w:val="00E40DD6"/>
    <w:rsid w:val="00E42243"/>
    <w:rsid w:val="00E441DF"/>
    <w:rsid w:val="00E457B3"/>
    <w:rsid w:val="00E636AA"/>
    <w:rsid w:val="00E6455B"/>
    <w:rsid w:val="00E665AD"/>
    <w:rsid w:val="00E66B0E"/>
    <w:rsid w:val="00E67BD1"/>
    <w:rsid w:val="00E82233"/>
    <w:rsid w:val="00E83076"/>
    <w:rsid w:val="00E864D3"/>
    <w:rsid w:val="00E87748"/>
    <w:rsid w:val="00E90328"/>
    <w:rsid w:val="00E93E5B"/>
    <w:rsid w:val="00EA268B"/>
    <w:rsid w:val="00EA32B2"/>
    <w:rsid w:val="00EA3569"/>
    <w:rsid w:val="00EA4CFB"/>
    <w:rsid w:val="00EB04D0"/>
    <w:rsid w:val="00EB0CA5"/>
    <w:rsid w:val="00EB336C"/>
    <w:rsid w:val="00EB5F85"/>
    <w:rsid w:val="00EB62C6"/>
    <w:rsid w:val="00EB630C"/>
    <w:rsid w:val="00EB6F3D"/>
    <w:rsid w:val="00EC572A"/>
    <w:rsid w:val="00EC7312"/>
    <w:rsid w:val="00ED1939"/>
    <w:rsid w:val="00ED2F73"/>
    <w:rsid w:val="00ED7191"/>
    <w:rsid w:val="00EE440D"/>
    <w:rsid w:val="00EE4D64"/>
    <w:rsid w:val="00EE7A0B"/>
    <w:rsid w:val="00EF1126"/>
    <w:rsid w:val="00EF12F1"/>
    <w:rsid w:val="00EF25E8"/>
    <w:rsid w:val="00EF2707"/>
    <w:rsid w:val="00EF4BD9"/>
    <w:rsid w:val="00F01BB7"/>
    <w:rsid w:val="00F02218"/>
    <w:rsid w:val="00F045CE"/>
    <w:rsid w:val="00F05C37"/>
    <w:rsid w:val="00F1347A"/>
    <w:rsid w:val="00F13A53"/>
    <w:rsid w:val="00F16B76"/>
    <w:rsid w:val="00F21683"/>
    <w:rsid w:val="00F226AC"/>
    <w:rsid w:val="00F226E7"/>
    <w:rsid w:val="00F24260"/>
    <w:rsid w:val="00F244E6"/>
    <w:rsid w:val="00F24627"/>
    <w:rsid w:val="00F25408"/>
    <w:rsid w:val="00F25717"/>
    <w:rsid w:val="00F2590D"/>
    <w:rsid w:val="00F303BD"/>
    <w:rsid w:val="00F304E0"/>
    <w:rsid w:val="00F32004"/>
    <w:rsid w:val="00F32AC4"/>
    <w:rsid w:val="00F346A7"/>
    <w:rsid w:val="00F34C3D"/>
    <w:rsid w:val="00F41C81"/>
    <w:rsid w:val="00F45C16"/>
    <w:rsid w:val="00F4658E"/>
    <w:rsid w:val="00F511EB"/>
    <w:rsid w:val="00F51F65"/>
    <w:rsid w:val="00F60ED5"/>
    <w:rsid w:val="00F6461E"/>
    <w:rsid w:val="00F66B39"/>
    <w:rsid w:val="00F9083E"/>
    <w:rsid w:val="00F9314C"/>
    <w:rsid w:val="00F93987"/>
    <w:rsid w:val="00FA0DD4"/>
    <w:rsid w:val="00FA2A54"/>
    <w:rsid w:val="00FA3BB0"/>
    <w:rsid w:val="00FA6EC3"/>
    <w:rsid w:val="00FB0DA4"/>
    <w:rsid w:val="00FB7325"/>
    <w:rsid w:val="00FB7DEF"/>
    <w:rsid w:val="00FC05DD"/>
    <w:rsid w:val="00FC0726"/>
    <w:rsid w:val="00FC6BBC"/>
    <w:rsid w:val="00FD4A37"/>
    <w:rsid w:val="00FD60D7"/>
    <w:rsid w:val="00FE1B99"/>
    <w:rsid w:val="00FE5DB6"/>
    <w:rsid w:val="00FE66DE"/>
    <w:rsid w:val="00FF04B3"/>
    <w:rsid w:val="00FF6582"/>
    <w:rsid w:val="00FF74D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614"/>
    <w:rPr>
      <w:sz w:val="20"/>
      <w:szCs w:val="20"/>
    </w:rPr>
  </w:style>
  <w:style w:type="paragraph" w:styleId="Heading1">
    <w:name w:val="heading 1"/>
    <w:basedOn w:val="Normal"/>
    <w:next w:val="Normal"/>
    <w:link w:val="Heading1Char"/>
    <w:uiPriority w:val="99"/>
    <w:qFormat/>
    <w:rsid w:val="00490614"/>
    <w:pPr>
      <w:keepNext/>
      <w:outlineLvl w:val="0"/>
    </w:pPr>
    <w:rPr>
      <w:rFonts w:ascii="Lucida Calligraphy" w:hAnsi="Lucida Calligraphy"/>
      <w:sz w:val="28"/>
    </w:rPr>
  </w:style>
  <w:style w:type="paragraph" w:styleId="Heading2">
    <w:name w:val="heading 2"/>
    <w:basedOn w:val="Normal"/>
    <w:next w:val="Normal"/>
    <w:link w:val="Heading2Char"/>
    <w:uiPriority w:val="99"/>
    <w:qFormat/>
    <w:rsid w:val="00490614"/>
    <w:pPr>
      <w:keepNext/>
      <w:spacing w:before="80"/>
      <w:jc w:val="both"/>
      <w:outlineLvl w:val="1"/>
    </w:pPr>
    <w:rPr>
      <w:b/>
      <w:sz w:val="28"/>
    </w:rPr>
  </w:style>
  <w:style w:type="paragraph" w:styleId="Heading3">
    <w:name w:val="heading 3"/>
    <w:basedOn w:val="Normal"/>
    <w:next w:val="Normal"/>
    <w:link w:val="Heading3Char"/>
    <w:uiPriority w:val="99"/>
    <w:qFormat/>
    <w:rsid w:val="00490614"/>
    <w:pPr>
      <w:keepNext/>
      <w:jc w:val="both"/>
      <w:outlineLvl w:val="2"/>
    </w:pPr>
    <w:rPr>
      <w:b/>
      <w:bCs/>
      <w:sz w:val="22"/>
    </w:rPr>
  </w:style>
  <w:style w:type="paragraph" w:styleId="Heading4">
    <w:name w:val="heading 4"/>
    <w:basedOn w:val="Normal"/>
    <w:next w:val="Normal"/>
    <w:link w:val="Heading4Char"/>
    <w:uiPriority w:val="99"/>
    <w:qFormat/>
    <w:rsid w:val="00490614"/>
    <w:pPr>
      <w:keepNext/>
      <w:ind w:left="360"/>
      <w:outlineLvl w:val="3"/>
    </w:pPr>
    <w:rPr>
      <w:sz w:val="24"/>
    </w:rPr>
  </w:style>
  <w:style w:type="paragraph" w:styleId="Heading5">
    <w:name w:val="heading 5"/>
    <w:basedOn w:val="Normal"/>
    <w:next w:val="Normal"/>
    <w:link w:val="Heading5Char"/>
    <w:uiPriority w:val="99"/>
    <w:qFormat/>
    <w:rsid w:val="00490614"/>
    <w:pPr>
      <w:keepNext/>
      <w:tabs>
        <w:tab w:val="num" w:pos="360"/>
      </w:tabs>
      <w:outlineLvl w:val="4"/>
    </w:pPr>
    <w:rPr>
      <w:b/>
      <w:bCs/>
      <w:sz w:val="24"/>
      <w:u w:val="single"/>
    </w:rPr>
  </w:style>
  <w:style w:type="paragraph" w:styleId="Heading6">
    <w:name w:val="heading 6"/>
    <w:basedOn w:val="Normal"/>
    <w:next w:val="Normal"/>
    <w:link w:val="Heading6Char"/>
    <w:uiPriority w:val="99"/>
    <w:qFormat/>
    <w:rsid w:val="00490614"/>
    <w:pPr>
      <w:keepNext/>
      <w:ind w:left="720"/>
      <w:outlineLvl w:val="5"/>
    </w:pPr>
    <w:rPr>
      <w:sz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311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7B311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7B311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7B311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7B311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uiPriority w:val="9"/>
    <w:semiHidden/>
    <w:rsid w:val="007B3110"/>
    <w:rPr>
      <w:rFonts w:asciiTheme="minorHAnsi" w:eastAsiaTheme="minorEastAsia" w:hAnsiTheme="minorHAnsi" w:cstheme="minorBidi"/>
      <w:b/>
      <w:bCs/>
    </w:rPr>
  </w:style>
  <w:style w:type="paragraph" w:styleId="Title">
    <w:name w:val="Title"/>
    <w:basedOn w:val="Normal"/>
    <w:link w:val="TitleChar"/>
    <w:uiPriority w:val="99"/>
    <w:qFormat/>
    <w:rsid w:val="00490614"/>
    <w:pPr>
      <w:jc w:val="center"/>
    </w:pPr>
    <w:rPr>
      <w:rFonts w:ascii="Lucida Calligraphy" w:hAnsi="Lucida Calligraphy"/>
      <w:sz w:val="28"/>
    </w:rPr>
  </w:style>
  <w:style w:type="character" w:customStyle="1" w:styleId="TitleChar">
    <w:name w:val="Title Char"/>
    <w:basedOn w:val="DefaultParagraphFont"/>
    <w:link w:val="Title"/>
    <w:uiPriority w:val="10"/>
    <w:rsid w:val="007B3110"/>
    <w:rPr>
      <w:rFonts w:asciiTheme="majorHAnsi" w:eastAsiaTheme="majorEastAsia" w:hAnsiTheme="majorHAnsi" w:cstheme="majorBidi"/>
      <w:b/>
      <w:bCs/>
      <w:kern w:val="28"/>
      <w:sz w:val="32"/>
      <w:szCs w:val="32"/>
    </w:rPr>
  </w:style>
  <w:style w:type="paragraph" w:styleId="BodyText">
    <w:name w:val="Body Text"/>
    <w:basedOn w:val="Normal"/>
    <w:link w:val="BodyTextChar"/>
    <w:uiPriority w:val="99"/>
    <w:rsid w:val="00490614"/>
    <w:rPr>
      <w:rFonts w:ascii="Arial" w:hAnsi="Arial"/>
      <w:sz w:val="24"/>
    </w:rPr>
  </w:style>
  <w:style w:type="character" w:customStyle="1" w:styleId="BodyTextChar">
    <w:name w:val="Body Text Char"/>
    <w:basedOn w:val="DefaultParagraphFont"/>
    <w:link w:val="BodyText"/>
    <w:uiPriority w:val="99"/>
    <w:semiHidden/>
    <w:rsid w:val="007B3110"/>
    <w:rPr>
      <w:sz w:val="20"/>
      <w:szCs w:val="20"/>
    </w:rPr>
  </w:style>
  <w:style w:type="paragraph" w:styleId="Header">
    <w:name w:val="header"/>
    <w:basedOn w:val="Normal"/>
    <w:link w:val="HeaderChar"/>
    <w:uiPriority w:val="99"/>
    <w:rsid w:val="00490614"/>
    <w:pPr>
      <w:tabs>
        <w:tab w:val="center" w:pos="4320"/>
        <w:tab w:val="right" w:pos="8640"/>
      </w:tabs>
    </w:pPr>
  </w:style>
  <w:style w:type="character" w:customStyle="1" w:styleId="HeaderChar">
    <w:name w:val="Header Char"/>
    <w:basedOn w:val="DefaultParagraphFont"/>
    <w:link w:val="Header"/>
    <w:uiPriority w:val="99"/>
    <w:locked/>
    <w:rsid w:val="00510786"/>
    <w:rPr>
      <w:rFonts w:cs="Times New Roman"/>
    </w:rPr>
  </w:style>
  <w:style w:type="paragraph" w:styleId="Footer">
    <w:name w:val="footer"/>
    <w:basedOn w:val="Normal"/>
    <w:link w:val="FooterChar"/>
    <w:uiPriority w:val="99"/>
    <w:rsid w:val="00490614"/>
    <w:pPr>
      <w:tabs>
        <w:tab w:val="center" w:pos="4320"/>
        <w:tab w:val="right" w:pos="8640"/>
      </w:tabs>
    </w:pPr>
  </w:style>
  <w:style w:type="character" w:customStyle="1" w:styleId="FooterChar">
    <w:name w:val="Footer Char"/>
    <w:basedOn w:val="DefaultParagraphFont"/>
    <w:link w:val="Footer"/>
    <w:uiPriority w:val="99"/>
    <w:locked/>
    <w:rsid w:val="00510786"/>
    <w:rPr>
      <w:rFonts w:cs="Times New Roman"/>
    </w:rPr>
  </w:style>
  <w:style w:type="character" w:styleId="PageNumber">
    <w:name w:val="page number"/>
    <w:basedOn w:val="DefaultParagraphFont"/>
    <w:uiPriority w:val="99"/>
    <w:rsid w:val="00490614"/>
    <w:rPr>
      <w:rFonts w:cs="Times New Roman"/>
    </w:rPr>
  </w:style>
  <w:style w:type="character" w:styleId="Hyperlink">
    <w:name w:val="Hyperlink"/>
    <w:basedOn w:val="DefaultParagraphFont"/>
    <w:uiPriority w:val="99"/>
    <w:rsid w:val="00490614"/>
    <w:rPr>
      <w:rFonts w:cs="Times New Roman"/>
      <w:color w:val="0000FF"/>
      <w:u w:val="single"/>
    </w:rPr>
  </w:style>
  <w:style w:type="paragraph" w:styleId="BodyText2">
    <w:name w:val="Body Text 2"/>
    <w:basedOn w:val="Normal"/>
    <w:link w:val="BodyText2Char"/>
    <w:uiPriority w:val="99"/>
    <w:rsid w:val="00490614"/>
    <w:pPr>
      <w:jc w:val="both"/>
    </w:pPr>
    <w:rPr>
      <w:sz w:val="22"/>
    </w:rPr>
  </w:style>
  <w:style w:type="character" w:customStyle="1" w:styleId="BodyText2Char">
    <w:name w:val="Body Text 2 Char"/>
    <w:basedOn w:val="DefaultParagraphFont"/>
    <w:link w:val="BodyText2"/>
    <w:uiPriority w:val="99"/>
    <w:semiHidden/>
    <w:rsid w:val="007B3110"/>
    <w:rPr>
      <w:sz w:val="20"/>
      <w:szCs w:val="20"/>
    </w:rPr>
  </w:style>
  <w:style w:type="paragraph" w:styleId="Subtitle">
    <w:name w:val="Subtitle"/>
    <w:basedOn w:val="Normal"/>
    <w:link w:val="SubtitleChar"/>
    <w:uiPriority w:val="99"/>
    <w:qFormat/>
    <w:rsid w:val="00490614"/>
    <w:pPr>
      <w:jc w:val="center"/>
    </w:pPr>
    <w:rPr>
      <w:sz w:val="24"/>
    </w:rPr>
  </w:style>
  <w:style w:type="character" w:customStyle="1" w:styleId="SubtitleChar">
    <w:name w:val="Subtitle Char"/>
    <w:basedOn w:val="DefaultParagraphFont"/>
    <w:link w:val="Subtitle"/>
    <w:uiPriority w:val="11"/>
    <w:rsid w:val="007B3110"/>
    <w:rPr>
      <w:rFonts w:asciiTheme="majorHAnsi" w:eastAsiaTheme="majorEastAsia" w:hAnsiTheme="majorHAnsi" w:cstheme="majorBidi"/>
      <w:sz w:val="24"/>
      <w:szCs w:val="24"/>
    </w:rPr>
  </w:style>
  <w:style w:type="paragraph" w:styleId="BodyTextIndent">
    <w:name w:val="Body Text Indent"/>
    <w:basedOn w:val="Normal"/>
    <w:link w:val="BodyTextIndentChar"/>
    <w:uiPriority w:val="99"/>
    <w:rsid w:val="00490614"/>
    <w:pPr>
      <w:ind w:left="360"/>
    </w:pPr>
    <w:rPr>
      <w:sz w:val="24"/>
    </w:rPr>
  </w:style>
  <w:style w:type="character" w:customStyle="1" w:styleId="BodyTextIndentChar">
    <w:name w:val="Body Text Indent Char"/>
    <w:basedOn w:val="DefaultParagraphFont"/>
    <w:link w:val="BodyTextIndent"/>
    <w:uiPriority w:val="99"/>
    <w:semiHidden/>
    <w:rsid w:val="007B3110"/>
    <w:rPr>
      <w:sz w:val="20"/>
      <w:szCs w:val="20"/>
    </w:rPr>
  </w:style>
  <w:style w:type="paragraph" w:styleId="BodyTextIndent2">
    <w:name w:val="Body Text Indent 2"/>
    <w:basedOn w:val="Normal"/>
    <w:link w:val="BodyTextIndent2Char"/>
    <w:uiPriority w:val="99"/>
    <w:rsid w:val="00490614"/>
    <w:pPr>
      <w:ind w:left="1440"/>
    </w:pPr>
    <w:rPr>
      <w:sz w:val="24"/>
    </w:rPr>
  </w:style>
  <w:style w:type="character" w:customStyle="1" w:styleId="BodyTextIndent2Char">
    <w:name w:val="Body Text Indent 2 Char"/>
    <w:basedOn w:val="DefaultParagraphFont"/>
    <w:link w:val="BodyTextIndent2"/>
    <w:uiPriority w:val="99"/>
    <w:semiHidden/>
    <w:rsid w:val="007B3110"/>
    <w:rPr>
      <w:sz w:val="20"/>
      <w:szCs w:val="20"/>
    </w:rPr>
  </w:style>
  <w:style w:type="paragraph" w:styleId="NormalWeb">
    <w:name w:val="Normal (Web)"/>
    <w:basedOn w:val="Normal"/>
    <w:uiPriority w:val="99"/>
    <w:rsid w:val="00F4658E"/>
    <w:pPr>
      <w:spacing w:before="100" w:beforeAutospacing="1" w:after="100" w:afterAutospacing="1"/>
    </w:pPr>
    <w:rPr>
      <w:sz w:val="24"/>
      <w:szCs w:val="24"/>
    </w:rPr>
  </w:style>
  <w:style w:type="table" w:styleId="TableGrid">
    <w:name w:val="Table Grid"/>
    <w:basedOn w:val="TableNormal"/>
    <w:uiPriority w:val="99"/>
    <w:rsid w:val="00A77B5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rsid w:val="00510786"/>
    <w:rPr>
      <w:rFonts w:ascii="Tahoma" w:hAnsi="Tahoma" w:cs="Tahoma"/>
      <w:sz w:val="16"/>
      <w:szCs w:val="16"/>
    </w:rPr>
  </w:style>
  <w:style w:type="character" w:customStyle="1" w:styleId="BalloonTextChar">
    <w:name w:val="Balloon Text Char"/>
    <w:basedOn w:val="DefaultParagraphFont"/>
    <w:link w:val="BalloonText"/>
    <w:uiPriority w:val="99"/>
    <w:locked/>
    <w:rsid w:val="00510786"/>
    <w:rPr>
      <w:rFonts w:ascii="Tahoma" w:hAnsi="Tahoma" w:cs="Tahoma"/>
      <w:sz w:val="16"/>
      <w:szCs w:val="16"/>
    </w:rPr>
  </w:style>
  <w:style w:type="paragraph" w:styleId="ListParagraph">
    <w:name w:val="List Paragraph"/>
    <w:basedOn w:val="Normal"/>
    <w:uiPriority w:val="99"/>
    <w:qFormat/>
    <w:rsid w:val="00CF26E6"/>
    <w:pPr>
      <w:ind w:left="720"/>
    </w:pPr>
  </w:style>
  <w:style w:type="paragraph" w:styleId="DocumentMap">
    <w:name w:val="Document Map"/>
    <w:basedOn w:val="Normal"/>
    <w:link w:val="DocumentMapChar"/>
    <w:uiPriority w:val="99"/>
    <w:semiHidden/>
    <w:rsid w:val="00172588"/>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7B3110"/>
    <w:rPr>
      <w:sz w:val="0"/>
      <w:szCs w:val="0"/>
    </w:rPr>
  </w:style>
</w:styles>
</file>

<file path=word/webSettings.xml><?xml version="1.0" encoding="utf-8"?>
<w:webSettings xmlns:r="http://schemas.openxmlformats.org/officeDocument/2006/relationships" xmlns:w="http://schemas.openxmlformats.org/wordprocessingml/2006/main">
  <w:divs>
    <w:div w:id="1822845623">
      <w:marLeft w:val="0"/>
      <w:marRight w:val="0"/>
      <w:marTop w:val="0"/>
      <w:marBottom w:val="0"/>
      <w:divBdr>
        <w:top w:val="none" w:sz="0" w:space="0" w:color="auto"/>
        <w:left w:val="none" w:sz="0" w:space="0" w:color="auto"/>
        <w:bottom w:val="none" w:sz="0" w:space="0" w:color="auto"/>
        <w:right w:val="none" w:sz="0" w:space="0" w:color="auto"/>
      </w:divBdr>
    </w:div>
    <w:div w:id="1822845624">
      <w:marLeft w:val="0"/>
      <w:marRight w:val="0"/>
      <w:marTop w:val="0"/>
      <w:marBottom w:val="0"/>
      <w:divBdr>
        <w:top w:val="none" w:sz="0" w:space="0" w:color="auto"/>
        <w:left w:val="none" w:sz="0" w:space="0" w:color="auto"/>
        <w:bottom w:val="none" w:sz="0" w:space="0" w:color="auto"/>
        <w:right w:val="none" w:sz="0" w:space="0" w:color="auto"/>
      </w:divBdr>
    </w:div>
    <w:div w:id="1822845626">
      <w:marLeft w:val="0"/>
      <w:marRight w:val="0"/>
      <w:marTop w:val="0"/>
      <w:marBottom w:val="0"/>
      <w:divBdr>
        <w:top w:val="none" w:sz="0" w:space="0" w:color="auto"/>
        <w:left w:val="none" w:sz="0" w:space="0" w:color="auto"/>
        <w:bottom w:val="none" w:sz="0" w:space="0" w:color="auto"/>
        <w:right w:val="none" w:sz="0" w:space="0" w:color="auto"/>
      </w:divBdr>
    </w:div>
    <w:div w:id="1822845627">
      <w:marLeft w:val="0"/>
      <w:marRight w:val="0"/>
      <w:marTop w:val="0"/>
      <w:marBottom w:val="0"/>
      <w:divBdr>
        <w:top w:val="none" w:sz="0" w:space="0" w:color="auto"/>
        <w:left w:val="none" w:sz="0" w:space="0" w:color="auto"/>
        <w:bottom w:val="none" w:sz="0" w:space="0" w:color="auto"/>
        <w:right w:val="none" w:sz="0" w:space="0" w:color="auto"/>
      </w:divBdr>
    </w:div>
    <w:div w:id="1822845628">
      <w:marLeft w:val="0"/>
      <w:marRight w:val="0"/>
      <w:marTop w:val="0"/>
      <w:marBottom w:val="0"/>
      <w:divBdr>
        <w:top w:val="none" w:sz="0" w:space="0" w:color="auto"/>
        <w:left w:val="none" w:sz="0" w:space="0" w:color="auto"/>
        <w:bottom w:val="none" w:sz="0" w:space="0" w:color="auto"/>
        <w:right w:val="none" w:sz="0" w:space="0" w:color="auto"/>
      </w:divBdr>
      <w:divsChild>
        <w:div w:id="1822845625">
          <w:marLeft w:val="0"/>
          <w:marRight w:val="0"/>
          <w:marTop w:val="0"/>
          <w:marBottom w:val="0"/>
          <w:divBdr>
            <w:top w:val="none" w:sz="0" w:space="0" w:color="auto"/>
            <w:left w:val="none" w:sz="0" w:space="0" w:color="auto"/>
            <w:bottom w:val="none" w:sz="0" w:space="0" w:color="auto"/>
            <w:right w:val="none" w:sz="0" w:space="0" w:color="auto"/>
          </w:divBdr>
          <w:divsChild>
            <w:div w:id="182284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845629">
      <w:marLeft w:val="0"/>
      <w:marRight w:val="0"/>
      <w:marTop w:val="0"/>
      <w:marBottom w:val="0"/>
      <w:divBdr>
        <w:top w:val="none" w:sz="0" w:space="0" w:color="auto"/>
        <w:left w:val="none" w:sz="0" w:space="0" w:color="auto"/>
        <w:bottom w:val="none" w:sz="0" w:space="0" w:color="auto"/>
        <w:right w:val="none" w:sz="0" w:space="0" w:color="auto"/>
      </w:divBdr>
    </w:div>
    <w:div w:id="182284563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13</Pages>
  <Words>1864</Words>
  <Characters>10626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Foxwood Meadows Homeowners Association</dc:title>
  <dc:subject/>
  <dc:creator>GARY THOMPSON</dc:creator>
  <cp:keywords/>
  <dc:description/>
  <cp:lastModifiedBy>florences</cp:lastModifiedBy>
  <cp:revision>2</cp:revision>
  <cp:lastPrinted>2011-11-24T11:27:00Z</cp:lastPrinted>
  <dcterms:created xsi:type="dcterms:W3CDTF">2013-06-20T21:58:00Z</dcterms:created>
  <dcterms:modified xsi:type="dcterms:W3CDTF">2013-06-20T21:58:00Z</dcterms:modified>
</cp:coreProperties>
</file>